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871" w:right="82" w:firstLine="675"/>
        <w:jc w:val="right"/>
        <w:tabs>
          <w:tab w:pos="37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accounts</w:t>
      </w:r>
    </w:p>
    <w:p>
      <w:pPr>
        <w:spacing w:before="0" w:after="0" w:line="391" w:lineRule="auto"/>
        <w:ind w:left="1488" w:right="44"/>
        <w:jc w:val="left"/>
        <w:tabs>
          <w:tab w:pos="506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workshop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Friday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93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8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approximatel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squiggl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approximatel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submitted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appendice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1" w:lineRule="auto"/>
        <w:ind w:left="1488" w:right="331" w:firstLine="-576"/>
        <w:jc w:val="left"/>
        <w:tabs>
          <w:tab w:pos="2620" w:val="left"/>
          <w:tab w:pos="376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appendix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appendix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761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rubri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methodology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8" w:firstLine="-576"/>
        <w:jc w:val="left"/>
        <w:tabs>
          <w:tab w:pos="306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relevance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confidence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estimat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body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0" w:firstLine="-576"/>
        <w:jc w:val="left"/>
        <w:tabs>
          <w:tab w:pos="2340" w:val="left"/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permanent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counter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expenditure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2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bringing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20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644"/>
        <w:jc w:val="left"/>
        <w:tabs>
          <w:tab w:pos="234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8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trailhead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tabs>
          <w:tab w:pos="42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 w:firstLine="864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6"/>
        <w:jc w:val="left"/>
        <w:tabs>
          <w:tab w:pos="2620" w:val="left"/>
          <w:tab w:pos="4480" w:val="left"/>
          <w:tab w:pos="5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geometric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micromobility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deceleration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deceleration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deceleration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closer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conceptuall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fairly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variety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Administration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measured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7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unexpected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unexpected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vigilant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deceleration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aggressive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assumed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tabs>
          <w:tab w:pos="4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1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7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320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fairly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avoiding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hypervigilan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0" w:after="0" w:line="391" w:lineRule="auto"/>
        <w:ind w:left="1488" w:right="4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glance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stretch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plenty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kilometre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320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downgrades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upgrade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391" w:lineRule="auto"/>
        <w:ind w:left="1488" w:right="47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generosity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comparable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2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</w:t>
      </w:r>
    </w:p>
    <w:p>
      <w:pPr>
        <w:spacing w:before="0" w:after="0" w:line="391" w:lineRule="auto"/>
        <w:ind w:left="1488" w:right="48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 w:firstLine="864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geometric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2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kilometres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overview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geometric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exhaustive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6" w:firstLine="864"/>
        <w:jc w:val="left"/>
        <w:tabs>
          <w:tab w:pos="3060" w:val="left"/>
          <w:tab w:pos="334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obstacle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</w:p>
    <w:p>
      <w:pPr>
        <w:spacing w:before="0" w:after="0" w:line="390" w:lineRule="auto"/>
        <w:ind w:left="1488" w:right="65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96" w:firstLine="864"/>
        <w:jc w:val="left"/>
        <w:tabs>
          <w:tab w:pos="262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describe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steepness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abrupt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</w:p>
    <w:p>
      <w:pPr>
        <w:spacing w:before="0" w:after="0" w:line="390" w:lineRule="auto"/>
        <w:ind w:left="1488" w:right="33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consistent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56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kilometres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collector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constrain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abrupt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2"/>
        <w:jc w:val="left"/>
        <w:tabs>
          <w:tab w:pos="50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gentler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92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 w:firstLine="-576"/>
        <w:jc w:val="left"/>
        <w:tabs>
          <w:tab w:pos="2340" w:val="left"/>
          <w:tab w:pos="376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constrain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recumbent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bicycl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reclined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905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slipper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8" w:firstLine="-576"/>
        <w:jc w:val="left"/>
        <w:tabs>
          <w:tab w:pos="376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Absolutel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frictions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parameter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assumptions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 w:firstLine="863"/>
        <w:jc w:val="left"/>
        <w:tabs>
          <w:tab w:pos="4920" w:val="left"/>
          <w:tab w:pos="6200" w:val="left"/>
          <w:tab w:pos="748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parabola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parabola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mathematics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pencil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obstructions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7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86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geometry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obstruction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characterizing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vertica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14" w:right="76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/>
        <w:jc w:val="left"/>
        <w:tabs>
          <w:tab w:pos="4060" w:val="left"/>
          <w:tab w:pos="4200" w:val="left"/>
          <w:tab w:pos="6340" w:val="left"/>
          <w:tab w:pos="77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setback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1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Mirror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7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mirror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obstruction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5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6" w:firstLine="-576"/>
        <w:jc w:val="left"/>
        <w:tabs>
          <w:tab w:pos="3760" w:val="left"/>
          <w:tab w:pos="7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obstructio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 w:firstLine="-576"/>
        <w:jc w:val="left"/>
        <w:tabs>
          <w:tab w:pos="3760" w:val="left"/>
          <w:tab w:pos="4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</w:p>
    <w:p>
      <w:pPr>
        <w:spacing w:before="0" w:after="0" w:line="391" w:lineRule="auto"/>
        <w:ind w:left="1488" w:right="46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constrain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1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fallbac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signalized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3760" w:val="left"/>
          <w:tab w:pos="434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unexpected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hazar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colours</w:t>
      </w:r>
    </w:p>
    <w:p>
      <w:pPr>
        <w:spacing w:before="0" w:after="0" w:line="391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unexpected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reasonably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</w:p>
    <w:p>
      <w:pPr>
        <w:spacing w:before="0" w:after="0" w:line="390" w:lineRule="auto"/>
        <w:ind w:left="912" w:right="51" w:firstLine="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crashes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</w:p>
    <w:p>
      <w:pPr>
        <w:spacing w:before="1" w:after="0" w:line="390" w:lineRule="auto"/>
        <w:ind w:left="1488" w:right="1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/>
        <w:jc w:val="left"/>
        <w:tabs>
          <w:tab w:pos="32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obliquely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centimetre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centimetres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bushes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480" w:firstLine="576"/>
        <w:jc w:val="left"/>
        <w:tabs>
          <w:tab w:pos="3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1" w:after="0" w:line="391" w:lineRule="auto"/>
        <w:ind w:left="1488" w:right="61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maintenanc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2"/>
        <w:jc w:val="left"/>
        <w:tabs>
          <w:tab w:pos="248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maintenance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edges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434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orbits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travelling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centrifugal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constantly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7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besides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/>
        <w:jc w:val="left"/>
        <w:tabs>
          <w:tab w:pos="3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plenty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tires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avoid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discomfort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consideration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5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naturally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bicycl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9" w:firstLine="86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interplay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roadways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roundabouts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bicycles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2" w:firstLine="863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bicycle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kilometres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76" w:firstLine="864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extra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inconsistent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trajectory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2022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864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superelevation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favourite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superelevation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outsid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amount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handled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3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motorway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superelevation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superelevatio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traveller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slippery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freewa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49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envelop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ithout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Olympics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maintain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kilometres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34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embankmen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376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chicanes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chicane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elements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obstacles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imagine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pathwa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perfectly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chicane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391" w:lineRule="auto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protrud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alignment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32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Schick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234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railways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motorway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avoid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accelerating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centrifugall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874" w:right="340"/>
        <w:jc w:val="center"/>
        <w:tabs>
          <w:tab w:pos="3720" w:val="left"/>
          <w:tab w:pos="75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tabs>
          <w:tab w:pos="2760" w:val="left"/>
          <w:tab w:pos="4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bicycl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infinit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900" w:val="left"/>
          <w:tab w:pos="4340" w:val="left"/>
          <w:tab w:pos="7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matches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concentric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trajector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instantaneously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entering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infinite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infinit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8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alignments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nosing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0" w:firstLine="863"/>
        <w:jc w:val="left"/>
        <w:tabs>
          <w:tab w:pos="2900" w:val="left"/>
          <w:tab w:pos="69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destruction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alignment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connected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complicated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centimetres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centimetres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391" w:lineRule="auto"/>
        <w:ind w:left="1488" w:right="21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2" w:firstLine="86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spiral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moments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excite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education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advisory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kilometre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indicate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prescriptive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regulatory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2620" w:val="left"/>
          <w:tab w:pos="29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exceeding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theoretica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advisory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kilometre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horizon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kilometres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conservative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characteristics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2480" w:val="left"/>
          <w:tab w:pos="3200" w:val="left"/>
          <w:tab w:pos="69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longitudinal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vaguely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enshrined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yellow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everywhere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Yellow</w:t>
      </w:r>
    </w:p>
    <w:p>
      <w:pPr>
        <w:spacing w:before="0" w:after="0" w:line="391" w:lineRule="auto"/>
        <w:ind w:left="1488" w:right="475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prohibits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discourages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broken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empty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permissive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operational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2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unique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6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accommodation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20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borrow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dividing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  <w:tab w:pos="7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3620" w:val="left"/>
          <w:tab w:pos="4480" w:val="left"/>
          <w:tab w:pos="5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</w:p>
    <w:p>
      <w:pPr>
        <w:spacing w:before="0" w:after="0" w:line="391" w:lineRule="auto"/>
        <w:ind w:left="1488" w:right="68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rural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Impressive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3" w:firstLine="863"/>
        <w:jc w:val="left"/>
        <w:tabs>
          <w:tab w:pos="3480" w:val="left"/>
          <w:tab w:pos="59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Edmonton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illustration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abbreviation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</w:p>
    <w:p>
      <w:pPr>
        <w:spacing w:before="0" w:after="0" w:line="391" w:lineRule="auto"/>
        <w:ind w:left="1488" w:right="65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traveller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supportive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tabs>
          <w:tab w:pos="4200" w:val="left"/>
          <w:tab w:pos="5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adjacent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adjacent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café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seating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civic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furniture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infrastructur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poles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amenitie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vegetatio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ancillary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1" w:after="0" w:line="391" w:lineRule="auto"/>
        <w:ind w:left="1488" w:right="78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extensions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frontag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pedestria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35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ancillary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7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0" w:firstLine="863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buffe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buffe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65"/>
        <w:jc w:val="left"/>
        <w:tabs>
          <w:tab w:pos="29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ancillary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substantial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enhanced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features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highwa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341"/>
        <w:jc w:val="left"/>
        <w:tabs>
          <w:tab w:pos="234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64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3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Perceived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mistake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buffe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inhaling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smok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pollutio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-576"/>
        <w:jc w:val="left"/>
        <w:tabs>
          <w:tab w:pos="234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buffe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89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Attracts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conflict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utilitie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766" w:firstLine="-576"/>
        <w:jc w:val="left"/>
        <w:tabs>
          <w:tab w:pos="376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utility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62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ahea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 w:firstLine="-576"/>
        <w:jc w:val="left"/>
        <w:tabs>
          <w:tab w:pos="376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utilitie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bicycle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548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classificatio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7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expresswa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travelled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0" w:after="0" w:line="390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proxy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travel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enhanced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business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school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classification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760" w:val="left"/>
          <w:tab w:pos="4480" w:val="left"/>
          <w:tab w:pos="7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rural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proxy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explicitly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proxy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nomenclature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290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particularly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adjacent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0" w:after="0" w:line="271" w:lineRule="exact"/>
        <w:ind w:left="1488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letdown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featur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3760" w:val="left"/>
          <w:tab w:pos="534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managemen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tabs>
          <w:tab w:pos="662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phase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asphal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gutters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0" w:firstLine="-576"/>
        <w:jc w:val="left"/>
        <w:tabs>
          <w:tab w:pos="37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thoug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stencil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overlapping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stencil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counting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2340" w:val="left"/>
          <w:tab w:pos="5760" w:val="left"/>
          <w:tab w:pos="8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degrees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Calgary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rounded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624" w:firstLine="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mountabl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3900" w:val="left"/>
          <w:tab w:pos="5480" w:val="left"/>
          <w:tab w:pos="57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superimportan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</w:p>
    <w:p>
      <w:pPr>
        <w:spacing w:before="0" w:after="0" w:line="391" w:lineRule="auto"/>
        <w:ind w:left="1488" w:right="48"/>
        <w:jc w:val="left"/>
        <w:tabs>
          <w:tab w:pos="248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rounde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inches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managemen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4920" w:val="left"/>
          <w:tab w:pos="6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neighbourhoods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mountable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discouraging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7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benefit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incentiv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driveway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adjacent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anywhere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cheaper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distinctio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effectively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95" w:firstLine="-576"/>
        <w:jc w:val="left"/>
        <w:tabs>
          <w:tab w:pos="2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56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dodge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97" w:firstLine="-576"/>
        <w:jc w:val="left"/>
        <w:tabs>
          <w:tab w:pos="3760" w:val="left"/>
          <w:tab w:pos="6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allowed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overhang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violatio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9"/>
        <w:jc w:val="left"/>
        <w:tabs>
          <w:tab w:pos="348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argument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perpendicular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overhang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campu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discover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boulevard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 w:firstLine="864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4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buffe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391" w:lineRule="auto"/>
        <w:ind w:left="1488" w:right="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stopping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cyclist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</w:p>
    <w:p>
      <w:pPr>
        <w:jc w:val="both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9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unsighted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7" w:firstLine="864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corner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supporting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telephone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Powell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2" w:firstLine="864"/>
        <w:jc w:val="left"/>
        <w:tabs>
          <w:tab w:pos="3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suburba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0" w:lineRule="auto"/>
        <w:ind w:left="1488" w:right="64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residentia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apartment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building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11" w:firstLine="86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desirable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constrained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board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constraint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metre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 w:firstLine="-576"/>
        <w:jc w:val="left"/>
        <w:tabs>
          <w:tab w:pos="3760" w:val="left"/>
          <w:tab w:pos="4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wheelchairs</w:t>
      </w:r>
    </w:p>
    <w:p>
      <w:pPr>
        <w:spacing w:before="0" w:after="0" w:line="390" w:lineRule="auto"/>
        <w:ind w:left="1488" w:right="352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1" w:after="0" w:line="240" w:lineRule="auto"/>
        <w:ind w:left="1488" w:right="-20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industrial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discoveries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carryin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-576"/>
        <w:jc w:val="left"/>
        <w:tabs>
          <w:tab w:pos="248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delivery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activity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stadiu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urban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60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superintense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density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density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+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densit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airpor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stadiu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besides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hospita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-576"/>
        <w:jc w:val="left"/>
        <w:tabs>
          <w:tab w:pos="37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hospita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mobility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caretakin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</w:p>
    <w:p>
      <w:pPr>
        <w:spacing w:before="0" w:after="0" w:line="271" w:lineRule="exact"/>
        <w:ind w:left="1488" w:right="-20"/>
        <w:jc w:val="left"/>
        <w:tabs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86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longitudinal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legislation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climb</w:t>
      </w:r>
    </w:p>
    <w:p>
      <w:pPr>
        <w:spacing w:before="0" w:after="0" w:line="271" w:lineRule="exact"/>
        <w:ind w:left="1488" w:right="-20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7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steeper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9"/>
        <w:jc w:val="left"/>
        <w:tabs>
          <w:tab w:pos="4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Granville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bridg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alternate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terrain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topograph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4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mobility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ladder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winter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precipitatio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ic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smooth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stairs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863"/>
        <w:jc w:val="left"/>
        <w:tabs>
          <w:tab w:pos="4340" w:val="left"/>
          <w:tab w:pos="6200" w:val="left"/>
          <w:tab w:pos="6760" w:val="left"/>
          <w:tab w:pos="778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switchback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switchbacks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funicular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Funiculars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Francisco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Somewhere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Portuga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0" w:after="0" w:line="390" w:lineRule="auto"/>
        <w:ind w:left="1488" w:right="188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longitudinal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184" w:firstLine="864"/>
        <w:jc w:val="left"/>
        <w:tabs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transvers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zero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6"/>
        <w:jc w:val="left"/>
        <w:tabs>
          <w:tab w:pos="334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unnoticeabl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32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</w:p>
    <w:p>
      <w:pPr>
        <w:spacing w:before="1" w:after="0" w:line="390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</w:p>
    <w:p>
      <w:pPr>
        <w:spacing w:before="1" w:after="0" w:line="391" w:lineRule="auto"/>
        <w:ind w:left="1488" w:right="191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downhill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opposite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uphill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 w:firstLine="863"/>
        <w:jc w:val="left"/>
        <w:tabs>
          <w:tab w:pos="306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longitudinal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constrain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</w:p>
    <w:p>
      <w:pPr>
        <w:spacing w:before="0" w:after="0" w:line="391" w:lineRule="auto"/>
        <w:ind w:left="1488" w:right="42"/>
        <w:jc w:val="left"/>
        <w:tabs>
          <w:tab w:pos="3900" w:val="left"/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vertical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sidewalk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evation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1"/>
        <w:jc w:val="left"/>
        <w:tabs>
          <w:tab w:pos="3060" w:val="left"/>
          <w:tab w:pos="4200" w:val="left"/>
          <w:tab w:pos="5200" w:val="left"/>
          <w:tab w:pos="60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perfectly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nonideal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</w:p>
    <w:p>
      <w:pPr>
        <w:spacing w:before="0" w:after="0" w:line="271" w:lineRule="exact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stays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440" w:lineRule="atLeast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longitudinall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 w:firstLine="864"/>
        <w:jc w:val="left"/>
        <w:tabs>
          <w:tab w:pos="2480" w:val="left"/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longitudinal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unsighted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recognize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3" w:firstLine="863"/>
        <w:jc w:val="left"/>
        <w:tabs>
          <w:tab w:pos="792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transverse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curbcuts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instead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confusing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unsighted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transverse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elevations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somewhat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27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flairs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1488" w:right="-20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TWSIs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4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flairs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2" w:firstLine="863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Directional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orientation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28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1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Safet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elevated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7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intrusion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871" w:right="656"/>
        <w:jc w:val="right"/>
        <w:tabs>
          <w:tab w:pos="2300" w:val="left"/>
          <w:tab w:pos="3720" w:val="left"/>
          <w:tab w:pos="5580" w:val="left"/>
          <w:tab w:pos="83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wheelchairs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orient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clearl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clearer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besides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colou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driver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7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2620" w:val="left"/>
          <w:tab w:pos="3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8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4"/>
        <w:jc w:val="left"/>
        <w:tabs>
          <w:tab w:pos="3480" w:val="left"/>
          <w:tab w:pos="4620" w:val="left"/>
          <w:tab w:pos="6340" w:val="left"/>
          <w:tab w:pos="706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intertwined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curvatur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intertwine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3" w:firstLine="864"/>
        <w:jc w:val="left"/>
        <w:tabs>
          <w:tab w:pos="5200" w:val="left"/>
          <w:tab w:pos="67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alliance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adjacent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unsighte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arrive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clear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navigat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alignment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adjacent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1"/>
        <w:jc w:val="left"/>
        <w:tabs>
          <w:tab w:pos="49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oriented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turn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motor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vehicles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achiev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enough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double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ramp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intersectio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ifferently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2352" w:right="-20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pedestrian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broom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broom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fishe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attentio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04"/>
        <w:jc w:val="left"/>
        <w:tabs>
          <w:tab w:pos="47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scuffed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Broom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finishe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1" w:after="0" w:line="390" w:lineRule="auto"/>
        <w:ind w:left="1488" w:right="45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characteristic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smooth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6" w:firstLine="864"/>
        <w:jc w:val="left"/>
        <w:tabs>
          <w:tab w:pos="2480" w:val="left"/>
          <w:tab w:pos="2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asphal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characteristics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asphal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Asphalt</w:t>
      </w:r>
    </w:p>
    <w:p>
      <w:pPr>
        <w:spacing w:before="0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continuou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smoother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withstand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enginee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4"/>
        <w:jc w:val="left"/>
        <w:tabs>
          <w:tab w:pos="4620" w:val="left"/>
          <w:tab w:pos="6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asphal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rapidl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catastrophically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root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subject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differential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reusabl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underneath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863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sustainabl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furnishing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adjacent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asphalt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pathways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continuous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cheaper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912" w:right="44" w:firstLine="1440"/>
        <w:jc w:val="left"/>
        <w:tabs>
          <w:tab w:pos="2340" w:val="left"/>
          <w:tab w:pos="6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sidewalks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0" w:firstLine="-576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decorativ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aggregate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boulevar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19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separating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roadway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decorativ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Decorativ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07" w:firstLine="-576"/>
        <w:jc w:val="left"/>
        <w:tabs>
          <w:tab w:pos="3760" w:val="left"/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downtown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limb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stamps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5" w:firstLine="-576"/>
        <w:jc w:val="left"/>
        <w:tabs>
          <w:tab w:pos="2340" w:val="left"/>
          <w:tab w:pos="4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supercommon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aesthetic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aestheti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plaza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2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whereas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activitie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9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tactile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1" w:firstLine="-576"/>
        <w:jc w:val="left"/>
        <w:tabs>
          <w:tab w:pos="3200" w:val="left"/>
          <w:tab w:pos="3760" w:val="left"/>
          <w:tab w:pos="4340" w:val="left"/>
          <w:tab w:pos="46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skateboar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skateboard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smoothness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smoot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relatively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2"/>
        <w:jc w:val="left"/>
        <w:tabs>
          <w:tab w:pos="29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rollin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smoothes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traffic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curious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pavement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construction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asphalt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bicycle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 w:firstLine="-576"/>
        <w:jc w:val="left"/>
        <w:tabs>
          <w:tab w:pos="376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systematically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11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Vancouve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cities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civic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governments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5" w:firstLine="-57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contractors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reinstate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ALEX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BIGAZZ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understanding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supposed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transportation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guess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utility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</w:p>
    <w:p>
      <w:pPr>
        <w:spacing w:before="1" w:after="0" w:line="391" w:lineRule="auto"/>
        <w:ind w:left="1488" w:right="46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expensive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initiall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jobs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surface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material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strong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communicator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facilities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instructio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strategicall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bunch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quizze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quiz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specificall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Frida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0" w:lineRule="auto"/>
        <w:ind w:left="1488" w:right="90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Transcript</w:t>
      </w:r>
    </w:p>
    <w:sectPr>
      <w:pgMar w:header="703" w:footer="1653" w:top="940" w:bottom="1840" w:left="1680" w:right="138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040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039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393.300001pt;height:14pt;mso-position-horizontal-relative:page;mso-position-vertical-relative:page;z-index:-1041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PLAN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54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3"/>
                    <w:w w:val="100"/>
                    <w:b/>
                    <w:bCs/>
                    <w:position w:val="2"/>
                  </w:rPr>
                  <w:t>8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L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Oct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4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1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4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2026-10-17T21:40:32Z</dcterms:created>
  <dcterms:modified xsi:type="dcterms:W3CDTF">2026-10-17T21:40:32Z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2026-10-17T00:00:00Z</vt:filetime>
  </property>
  <property fmtid="{D5CDD505-2E9C-101B-9397-08002B2CF9AE}" pid="3" name="LastSaved">
    <vt:filetime>2026-10-18T00:00:00Z</vt:filetime>
  </property>
</Properties>
</file>