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504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910" w:firstLine="576"/>
        <w:jc w:val="left"/>
        <w:tabs>
          <w:tab w:pos="5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trickling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0"/>
        <w:jc w:val="left"/>
        <w:tabs>
          <w:tab w:pos="30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reconfiguring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unpack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47"/>
        <w:jc w:val="left"/>
        <w:tabs>
          <w:tab w:pos="7200" w:val="left"/>
          <w:tab w:pos="74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rainy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September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Octobe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rainy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mirrored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apparently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patience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advanc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32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virtually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impossibl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eventually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15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bridge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meantim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/>
        <w:jc w:val="left"/>
        <w:tabs>
          <w:tab w:pos="248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rearrange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912" w:right="1044" w:firstLine="1439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Catherin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1488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63"/>
        <w:jc w:val="left"/>
        <w:tabs>
          <w:tab w:pos="248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2" w:firstLine="864"/>
        <w:jc w:val="left"/>
        <w:tabs>
          <w:tab w:pos="7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straightforwar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q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uestions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 w:firstLine="864"/>
        <w:jc w:val="left"/>
        <w:tabs>
          <w:tab w:pos="2340" w:val="left"/>
          <w:tab w:pos="3760" w:val="left"/>
          <w:tab w:pos="6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hovering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-576"/>
        <w:jc w:val="left"/>
        <w:tabs>
          <w:tab w:pos="4340" w:val="left"/>
          <w:tab w:pos="5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stickies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2480" w:val="left"/>
          <w:tab w:pos="2900" w:val="left"/>
          <w:tab w:pos="4200" w:val="left"/>
          <w:tab w:pos="6200" w:val="left"/>
          <w:tab w:pos="7200" w:val="left"/>
          <w:tab w:pos="7620" w:val="left"/>
          <w:tab w:pos="79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perhaps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smartest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analogue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587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768"/>
        <w:jc w:val="left"/>
        <w:tabs>
          <w:tab w:pos="218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7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91" w:lineRule="auto"/>
        <w:ind w:left="1488" w:right="193" w:firstLine="-576"/>
        <w:jc w:val="left"/>
        <w:tabs>
          <w:tab w:pos="3620" w:val="left"/>
          <w:tab w:pos="4340" w:val="left"/>
          <w:tab w:pos="46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1" w:firstLine="-576"/>
        <w:jc w:val="left"/>
        <w:tabs>
          <w:tab w:pos="4340" w:val="left"/>
          <w:tab w:pos="57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4"/>
        <w:jc w:val="left"/>
        <w:tabs>
          <w:tab w:pos="3480" w:val="left"/>
          <w:tab w:pos="6340" w:val="left"/>
          <w:tab w:pos="6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madly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35" w:firstLine="-576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4" w:firstLine="-576"/>
        <w:jc w:val="left"/>
        <w:tabs>
          <w:tab w:pos="262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hiatu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/>
        <w:jc w:val="left"/>
        <w:tabs>
          <w:tab w:pos="2340" w:val="left"/>
          <w:tab w:pos="6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391" w:lineRule="auto"/>
        <w:ind w:left="1488" w:right="66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librar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microphone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8" w:firstLine="864"/>
        <w:jc w:val="left"/>
        <w:tabs>
          <w:tab w:pos="6480" w:val="left"/>
          <w:tab w:pos="6620" w:val="left"/>
          <w:tab w:pos="69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13" w:right="761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straightforward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548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8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-576"/>
        <w:jc w:val="left"/>
        <w:tabs>
          <w:tab w:pos="4340" w:val="left"/>
          <w:tab w:pos="5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roughly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2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mistake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penci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lanes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Korean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meteori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restaurants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restaurant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doughnut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Squamis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bougi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restaurant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 w:firstLine="-576"/>
        <w:jc w:val="left"/>
        <w:tabs>
          <w:tab w:pos="2620" w:val="left"/>
          <w:tab w:pos="3200" w:val="left"/>
          <w:tab w:pos="4200" w:val="left"/>
          <w:tab w:pos="74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5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2054"/>
        <w:jc w:val="left"/>
        <w:tabs>
          <w:tab w:pos="234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2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understood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1" w:firstLine="-576"/>
        <w:jc w:val="left"/>
        <w:tabs>
          <w:tab w:pos="2340" w:val="left"/>
          <w:tab w:pos="6480" w:val="left"/>
          <w:tab w:pos="6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quotes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4"/>
        <w:jc w:val="left"/>
        <w:tabs>
          <w:tab w:pos="5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stereo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mainstream</w:t>
      </w:r>
    </w:p>
    <w:p>
      <w:pPr>
        <w:spacing w:before="0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pharmac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pharmacy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Placelessnes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89" w:firstLine="-576"/>
        <w:jc w:val="left"/>
        <w:tabs>
          <w:tab w:pos="320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stereo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1" w:firstLine="-576"/>
        <w:jc w:val="left"/>
        <w:tabs>
          <w:tab w:pos="234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ripped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Goliat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</w:p>
    <w:p>
      <w:pPr>
        <w:spacing w:before="0" w:after="0" w:line="391" w:lineRule="auto"/>
        <w:ind w:left="1488" w:right="186"/>
        <w:jc w:val="left"/>
        <w:tabs>
          <w:tab w:pos="3340" w:val="left"/>
          <w:tab w:pos="70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Bailey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creepy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Italian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soulles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nobody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silhouettes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taller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umbrell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1" w:firstLine="-576"/>
        <w:jc w:val="left"/>
        <w:tabs>
          <w:tab w:pos="204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noteboo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cornerstone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29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cornerstone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metaphorical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misse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4199"/>
        <w:jc w:val="left"/>
        <w:tabs>
          <w:tab w:pos="234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8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8"/>
        <w:jc w:val="left"/>
        <w:tabs>
          <w:tab w:pos="434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parentheses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thickness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4934"/>
        <w:jc w:val="left"/>
        <w:tabs>
          <w:tab w:pos="2180" w:val="left"/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Gotcha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ASSEMBL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6" w:firstLine="-576"/>
        <w:jc w:val="left"/>
        <w:tabs>
          <w:tab w:pos="2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hubbub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vibrant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liberates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909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197"/>
        <w:jc w:val="left"/>
        <w:tabs>
          <w:tab w:pos="234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uniqu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liberties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struggling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struggling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320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overemphasize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overdo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9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struggling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yesterday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hubbu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entendr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1" w:firstLine="-576"/>
        <w:jc w:val="left"/>
        <w:tabs>
          <w:tab w:pos="2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mediums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penci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pencils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484"/>
        <w:jc w:val="left"/>
        <w:tabs>
          <w:tab w:pos="218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scenario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pencil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21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struggle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2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overwhelmed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pencils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penci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48" w:firstLine="576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mistake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481"/>
        <w:jc w:val="left"/>
        <w:tabs>
          <w:tab w:pos="234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2" w:firstLine="-576"/>
        <w:jc w:val="left"/>
        <w:tabs>
          <w:tab w:pos="4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picke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 w:firstLine="-576"/>
        <w:jc w:val="left"/>
        <w:tabs>
          <w:tab w:pos="4060" w:val="left"/>
          <w:tab w:pos="4340" w:val="left"/>
          <w:tab w:pos="6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surprise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smartest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7480" w:val="left"/>
          <w:tab w:pos="77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76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duplicated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templat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reupload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pristin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templat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</w:p>
    <w:p>
      <w:pPr>
        <w:spacing w:before="0" w:after="0" w:line="391" w:lineRule="auto"/>
        <w:ind w:left="1488" w:right="47"/>
        <w:jc w:val="left"/>
        <w:tabs>
          <w:tab w:pos="3620" w:val="left"/>
          <w:tab w:pos="4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resubmit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submission</w:t>
      </w:r>
    </w:p>
    <w:p>
      <w:pPr>
        <w:spacing w:before="0" w:after="0" w:line="271" w:lineRule="exact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templat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pristine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3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template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template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240" w:lineRule="auto"/>
        <w:ind w:left="912" w:right="-20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2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8" w:firstLine="-576"/>
        <w:jc w:val="left"/>
        <w:tabs>
          <w:tab w:pos="248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tabs>
          <w:tab w:pos="2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3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Firefo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92" w:firstLine="-576"/>
        <w:jc w:val="left"/>
        <w:tabs>
          <w:tab w:pos="3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38"/>
        <w:jc w:val="left"/>
        <w:tabs>
          <w:tab w:pos="2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initialization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failur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Chitchattin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52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95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-576"/>
        <w:jc w:val="left"/>
        <w:tabs>
          <w:tab w:pos="2340" w:val="left"/>
          <w:tab w:pos="3480" w:val="left"/>
          <w:tab w:pos="6340" w:val="left"/>
          <w:tab w:pos="6760" w:val="left"/>
          <w:tab w:pos="7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umbrell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balloons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6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81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771"/>
        <w:jc w:val="left"/>
        <w:tabs>
          <w:tab w:pos="234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massiv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ominous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51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CAPTIONER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Catherin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913"/>
        <w:jc w:val="left"/>
        <w:tabs>
          <w:tab w:pos="218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unlocking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purpos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51" w:firstLine="-576"/>
        <w:jc w:val="left"/>
        <w:tabs>
          <w:tab w:pos="320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spacing w:before="1" w:after="0" w:line="390" w:lineRule="auto"/>
        <w:ind w:left="912" w:right="906" w:firstLine="576"/>
        <w:jc w:val="left"/>
        <w:tabs>
          <w:tab w:pos="2340" w:val="left"/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92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9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underneat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2197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4340" w:val="left"/>
          <w:tab w:pos="4620" w:val="left"/>
          <w:tab w:pos="834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7" w:firstLine="-576"/>
        <w:jc w:val="left"/>
        <w:tabs>
          <w:tab w:pos="2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dependen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2340" w:val="left"/>
          <w:tab w:pos="3900" w:val="left"/>
          <w:tab w:pos="5340" w:val="left"/>
          <w:tab w:pos="6060" w:val="left"/>
          <w:tab w:pos="66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consolidat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Jamil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</w:p>
    <w:p>
      <w:pPr>
        <w:spacing w:before="0" w:after="0" w:line="390" w:lineRule="auto"/>
        <w:ind w:left="912" w:right="481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afterthought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outdoor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050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newspape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floating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2352" w:right="32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hubbub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plaza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scaled</w:t>
      </w:r>
    </w:p>
    <w:p>
      <w:pPr>
        <w:spacing w:before="1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</w:p>
    <w:p>
      <w:pPr>
        <w:spacing w:before="1" w:after="0" w:line="391" w:lineRule="auto"/>
        <w:ind w:left="1488" w:right="333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plaza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comparison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0" w:after="0" w:line="390" w:lineRule="auto"/>
        <w:ind w:left="1488" w:right="46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spacing w:before="1" w:after="0" w:line="391" w:lineRule="auto"/>
        <w:ind w:left="1488" w:right="46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confett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34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5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</w:p>
    <w:p>
      <w:pPr>
        <w:spacing w:before="0" w:after="0" w:line="390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95" w:firstLine="-576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872" w:right="478"/>
        <w:jc w:val="center"/>
        <w:tabs>
          <w:tab w:pos="43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783" w:lineRule="auto"/>
        <w:ind w:left="2351" w:right="4481" w:firstLine="-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391" w:lineRule="auto"/>
        <w:ind w:left="1488" w:right="478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migrating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4"/>
        <w:jc w:val="left"/>
        <w:tabs>
          <w:tab w:pos="634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migrat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perhaps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reupload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spacing w:before="0" w:after="0" w:line="391" w:lineRule="auto"/>
        <w:ind w:left="1488" w:right="45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smattering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</w:p>
    <w:p>
      <w:pPr>
        <w:spacing w:before="0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blind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4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" w:firstLine="-576"/>
        <w:jc w:val="left"/>
        <w:tabs>
          <w:tab w:pos="334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funny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</w:p>
    <w:p>
      <w:pPr>
        <w:spacing w:before="0" w:after="0" w:line="390" w:lineRule="auto"/>
        <w:ind w:left="1488" w:right="32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1" w:lineRule="auto"/>
        <w:ind w:left="1488" w:right="186" w:firstLine="-576"/>
        <w:jc w:val="left"/>
        <w:tabs>
          <w:tab w:pos="304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unlock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66" w:firstLine="-576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hamburger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refresh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906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9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1488" w:right="33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8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9" w:firstLine="863"/>
        <w:jc w:val="left"/>
        <w:tabs>
          <w:tab w:pos="5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unplug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ensured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9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39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strange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 w:firstLine="-576"/>
        <w:jc w:val="left"/>
        <w:tabs>
          <w:tab w:pos="4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clapped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Aingho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Jamil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hubbub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68"/>
        <w:jc w:val="left"/>
        <w:tabs>
          <w:tab w:pos="2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0" w:after="0" w:line="391" w:lineRule="auto"/>
        <w:ind w:left="1488" w:right="21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hubbub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desperate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390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confetti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1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showcases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620" w:val="left"/>
          <w:tab w:pos="3340" w:val="left"/>
          <w:tab w:pos="3900" w:val="left"/>
          <w:tab w:pos="4340" w:val="left"/>
          <w:tab w:pos="5060" w:val="left"/>
          <w:tab w:pos="6340" w:val="left"/>
          <w:tab w:pos="7480" w:val="left"/>
          <w:tab w:pos="8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6" w:firstLine="-576"/>
        <w:jc w:val="left"/>
        <w:tabs>
          <w:tab w:pos="2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funky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script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café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realistic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J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Burnaby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Hastings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sunrise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3060" w:val="left"/>
          <w:tab w:pos="648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displayed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JJ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displayed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JJ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Shopper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steril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composition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6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JJ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shopper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facade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</w:p>
    <w:p>
      <w:pPr>
        <w:spacing w:before="0" w:after="0" w:line="390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1" w:firstLine="-576"/>
        <w:jc w:val="left"/>
        <w:tabs>
          <w:tab w:pos="3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shoppers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J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haphazard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48" w:firstLine="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staggere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770"/>
        <w:jc w:val="left"/>
        <w:tabs>
          <w:tab w:pos="334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fantasti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ASSEMBL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76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ASSEMBL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Laughte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Joanna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Dunba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20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79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reinforce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3" w:firstLine="-576"/>
        <w:jc w:val="left"/>
        <w:tabs>
          <w:tab w:pos="32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vibrant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5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negative</w:t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texturin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6" w:firstLine="-576"/>
        <w:jc w:val="left"/>
        <w:tabs>
          <w:tab w:pos="320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eatin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drink</w:t>
      </w:r>
    </w:p>
    <w:p>
      <w:pPr>
        <w:spacing w:before="0" w:after="0" w:line="391" w:lineRule="auto"/>
        <w:ind w:left="1488" w:right="67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isolat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promotes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Joanna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Danielle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autocentric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624"/>
        <w:jc w:val="left"/>
        <w:tabs>
          <w:tab w:pos="3340" w:val="left"/>
          <w:tab w:pos="4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clappin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2340" w:val="left"/>
          <w:tab w:pos="2760" w:val="left"/>
          <w:tab w:pos="4760" w:val="left"/>
          <w:tab w:pos="5900" w:val="left"/>
          <w:tab w:pos="7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Kriste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276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arranges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fencin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fencing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0" w:after="0" w:line="271" w:lineRule="exact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3760" w:val="left"/>
          <w:tab w:pos="7480" w:val="left"/>
          <w:tab w:pos="8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fences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Lily</w:t>
      </w:r>
    </w:p>
    <w:p>
      <w:pPr>
        <w:spacing w:before="0" w:after="0" w:line="390" w:lineRule="auto"/>
        <w:ind w:left="912" w:right="334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envisione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7" w:firstLine="-576"/>
        <w:jc w:val="left"/>
        <w:tabs>
          <w:tab w:pos="2340" w:val="left"/>
          <w:tab w:pos="3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20" w:firstLine="-576"/>
        <w:jc w:val="left"/>
        <w:tabs>
          <w:tab w:pos="2340" w:val="left"/>
          <w:tab w:pos="43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ASSEMBL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unlock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5" w:firstLine="-576"/>
        <w:jc w:val="left"/>
        <w:tabs>
          <w:tab w:pos="2340" w:val="left"/>
          <w:tab w:pos="5480" w:val="left"/>
          <w:tab w:pos="7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29" w:firstLine="-576"/>
        <w:jc w:val="left"/>
        <w:tabs>
          <w:tab w:pos="306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adorabl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cohabitatio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448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windows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dancin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391" w:lineRule="auto"/>
        <w:ind w:left="1488" w:right="185"/>
        <w:jc w:val="left"/>
        <w:tabs>
          <w:tab w:pos="3480" w:val="left"/>
          <w:tab w:pos="6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5"/>
        <w:jc w:val="left"/>
        <w:tabs>
          <w:tab w:pos="2900" w:val="left"/>
          <w:tab w:pos="4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superbasic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impossible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tabs>
          <w:tab w:pos="40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fantasti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fantasti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3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195" w:firstLine="-576"/>
        <w:jc w:val="left"/>
        <w:tabs>
          <w:tab w:pos="234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 w:firstLine="-576"/>
        <w:jc w:val="left"/>
        <w:tabs>
          <w:tab w:pos="2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stood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fantasti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1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sterile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874" w:right="189"/>
        <w:jc w:val="center"/>
        <w:tabs>
          <w:tab w:pos="23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creativit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incredible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48" w:firstLine="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é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-576"/>
        <w:jc w:val="left"/>
        <w:tabs>
          <w:tab w:pos="2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interpretations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5" w:firstLine="-576"/>
        <w:jc w:val="left"/>
        <w:tabs>
          <w:tab w:pos="2340" w:val="left"/>
          <w:tab w:pos="4340" w:val="left"/>
          <w:tab w:pos="4760" w:val="left"/>
          <w:tab w:pos="5760" w:val="left"/>
          <w:tab w:pos="5920" w:val="left"/>
          <w:tab w:pos="67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Roughly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straightforwar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60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ruminate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reducing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cluttered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ladders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umbrellas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benches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simplifie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puzzl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subtractio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subtraction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</w:p>
    <w:p>
      <w:pPr>
        <w:spacing w:before="0" w:after="0" w:line="390" w:lineRule="auto"/>
        <w:ind w:left="1488" w:right="48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0" w:lineRule="auto"/>
        <w:ind w:left="1488" w:right="76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representative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Laughte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1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distortion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preconceived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81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5" w:firstLine="-576"/>
        <w:jc w:val="left"/>
        <w:tabs>
          <w:tab w:pos="2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streetscape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34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 w:firstLine="-576"/>
        <w:jc w:val="left"/>
        <w:tabs>
          <w:tab w:pos="234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nailed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dribble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-576"/>
        <w:jc w:val="left"/>
        <w:tabs>
          <w:tab w:pos="4340" w:val="left"/>
          <w:tab w:pos="5060" w:val="left"/>
          <w:tab w:pos="57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Renderer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mountains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</w:p>
    <w:p>
      <w:pPr>
        <w:spacing w:before="0" w:after="0" w:line="271" w:lineRule="exact"/>
        <w:ind w:left="1488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lesso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620" w:firstLine="576"/>
        <w:jc w:val="left"/>
        <w:tabs>
          <w:tab w:pos="2340" w:val="left"/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</w:p>
    <w:p>
      <w:pPr>
        <w:spacing w:before="1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liberates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betraying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storefront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visible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captured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essence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620" w:firstLine="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flipped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23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exaggerating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reinventing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4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surprised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762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footsteps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624"/>
        <w:jc w:val="left"/>
        <w:tabs>
          <w:tab w:pos="2340" w:val="left"/>
          <w:tab w:pos="4340" w:val="left"/>
          <w:tab w:pos="5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4340" w:val="left"/>
          <w:tab w:pos="6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allude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Joanna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3620" w:val="left"/>
          <w:tab w:pos="4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Joann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760" w:val="left"/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sketchier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illustrative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5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freehand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Laughte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926" w:firstLine="-576"/>
        <w:jc w:val="left"/>
        <w:tabs>
          <w:tab w:pos="262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j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-576"/>
        <w:jc w:val="left"/>
        <w:tabs>
          <w:tab w:pos="3760" w:val="left"/>
          <w:tab w:pos="4340" w:val="left"/>
          <w:tab w:pos="4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J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J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linearit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funky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surprised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49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pigeons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42" w:firstLine="-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15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pigeons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pigeons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whatno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pigeon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Katj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mediu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parchment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desolate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28"/>
        <w:jc w:val="left"/>
        <w:tabs>
          <w:tab w:pos="30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academi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parchment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crinklines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26" w:firstLine="-576"/>
        <w:jc w:val="left"/>
        <w:tabs>
          <w:tab w:pos="4340" w:val="left"/>
          <w:tab w:pos="5620" w:val="left"/>
          <w:tab w:pos="6900" w:val="left"/>
          <w:tab w:pos="7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transferabl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advertisin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teller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postproductio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blending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watercolour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evoke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6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attracted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TikTok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1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Instagra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problematizing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outline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lying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architectural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wrestling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beauty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78"/>
        <w:jc w:val="left"/>
        <w:tabs>
          <w:tab w:pos="4060" w:val="left"/>
          <w:tab w:pos="7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1212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puzzle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</w:p>
    <w:p>
      <w:pPr>
        <w:spacing w:before="1" w:after="0" w:line="391" w:lineRule="auto"/>
        <w:ind w:left="1488" w:right="6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segmen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Sidney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912" w:right="3361"/>
        <w:jc w:val="left"/>
        <w:tabs>
          <w:tab w:pos="2340" w:val="left"/>
          <w:tab w:pos="320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crosswalk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stood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8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composition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composition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emphasizing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3340" w:val="left"/>
          <w:tab w:pos="53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sequencin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-576"/>
        <w:jc w:val="left"/>
        <w:tabs>
          <w:tab w:pos="234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unique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ugl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peaceful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390" w:lineRule="auto"/>
        <w:ind w:left="912" w:right="191" w:firstLine="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2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sketche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portray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crazy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864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1" w:firstLine="864"/>
        <w:jc w:val="left"/>
        <w:tabs>
          <w:tab w:pos="5340" w:val="left"/>
          <w:tab w:pos="576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arguably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6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scrutinize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gatekeepers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4"/>
        <w:jc w:val="left"/>
        <w:tabs>
          <w:tab w:pos="276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!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8" w:firstLine="-57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6" w:firstLine="863"/>
        <w:jc w:val="left"/>
        <w:tabs>
          <w:tab w:pos="4060" w:val="left"/>
          <w:tab w:pos="5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preambl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apparentl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</w:p>
    <w:p>
      <w:pPr>
        <w:spacing w:before="0" w:after="0" w:line="391" w:lineRule="auto"/>
        <w:ind w:left="1488" w:right="60"/>
        <w:jc w:val="left"/>
        <w:tabs>
          <w:tab w:pos="4060" w:val="left"/>
          <w:tab w:pos="6200" w:val="left"/>
          <w:tab w:pos="6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obliquel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obliquel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fruit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dimensionality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21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59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391" w:lineRule="auto"/>
        <w:ind w:left="1488" w:right="64"/>
        <w:jc w:val="left"/>
        <w:tabs>
          <w:tab w:pos="3060" w:val="left"/>
          <w:tab w:pos="39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hybridize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embedde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9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plans</w:t>
      </w:r>
    </w:p>
    <w:p>
      <w:pPr>
        <w:spacing w:before="0" w:after="0" w:line="391" w:lineRule="auto"/>
        <w:ind w:left="1488" w:right="67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refinement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afres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8" w:firstLine="864"/>
        <w:jc w:val="left"/>
        <w:tabs>
          <w:tab w:pos="2900" w:val="left"/>
          <w:tab w:pos="3480" w:val="left"/>
          <w:tab w:pos="4200" w:val="left"/>
          <w:tab w:pos="8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graphic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9" w:firstLine="863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</w:p>
    <w:p>
      <w:pPr>
        <w:spacing w:before="1" w:after="0" w:line="391" w:lineRule="auto"/>
        <w:ind w:left="1488" w:right="207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redoin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peers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revise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slightl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8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annotatio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compositio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oblique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/>
        <w:jc w:val="left"/>
        <w:tabs>
          <w:tab w:pos="406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confused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4060" w:val="left"/>
          <w:tab w:pos="462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dimensional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29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embedded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engagemen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graphite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shortcut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/>
        <w:jc w:val="left"/>
        <w:tabs>
          <w:tab w:pos="79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repertoir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toolkit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composition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connections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composition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subconsciously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sequencing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tabs>
          <w:tab w:pos="348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dimensionall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shadows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detracting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</w:p>
    <w:p>
      <w:pPr>
        <w:spacing w:before="0" w:after="0" w:line="391" w:lineRule="auto"/>
        <w:ind w:left="1488" w:right="44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390" w:lineRule="auto"/>
        <w:ind w:left="1488" w:right="904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Shadows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heavily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248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forefront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funky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funkified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2" w:firstLine="864"/>
        <w:jc w:val="left"/>
        <w:tabs>
          <w:tab w:pos="2340" w:val="left"/>
          <w:tab w:pos="6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orthographic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orthographics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scrutinizing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14" w:right="900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compositio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/>
        <w:jc w:val="left"/>
        <w:tabs>
          <w:tab w:pos="5060" w:val="left"/>
          <w:tab w:pos="57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immediately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elemen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detrac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3"/>
        <w:jc w:val="left"/>
        <w:tabs>
          <w:tab w:pos="348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</w:p>
    <w:p>
      <w:pPr>
        <w:spacing w:before="0" w:after="0" w:line="240" w:lineRule="auto"/>
        <w:ind w:left="912" w:right="-20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-576"/>
        <w:jc w:val="left"/>
        <w:tabs>
          <w:tab w:pos="2620" w:val="left"/>
          <w:tab w:pos="434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Anyho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accordingl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4"/>
        <w:jc w:val="left"/>
        <w:tabs>
          <w:tab w:pos="3340" w:val="left"/>
          <w:tab w:pos="9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session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337"/>
        <w:jc w:val="left"/>
        <w:tabs>
          <w:tab w:pos="234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1" w:after="0" w:line="391" w:lineRule="auto"/>
        <w:ind w:left="1488" w:right="334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1"/>
        <w:jc w:val="left"/>
        <w:tabs>
          <w:tab w:pos="2620" w:val="left"/>
          <w:tab w:pos="5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dimensional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demonstratin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2" w:firstLine="-576"/>
        <w:jc w:val="left"/>
        <w:tabs>
          <w:tab w:pos="2340" w:val="left"/>
          <w:tab w:pos="3480" w:val="left"/>
          <w:tab w:pos="492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871" w:right="517"/>
        <w:jc w:val="right"/>
        <w:tabs>
          <w:tab w:pos="2300" w:val="left"/>
          <w:tab w:pos="4300" w:val="left"/>
          <w:tab w:pos="53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334"/>
        <w:jc w:val="left"/>
        <w:tabs>
          <w:tab w:pos="248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3200" w:val="left"/>
          <w:tab w:pos="4060" w:val="left"/>
          <w:tab w:pos="5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-576"/>
        <w:jc w:val="left"/>
        <w:tabs>
          <w:tab w:pos="234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midpoint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248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overloa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perspectival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5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hovering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penthouse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2480" w:val="left"/>
          <w:tab w:pos="3900" w:val="left"/>
          <w:tab w:pos="4340" w:val="left"/>
          <w:tab w:pos="52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Anyhow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620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classmate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197"/>
        <w:jc w:val="left"/>
        <w:tabs>
          <w:tab w:pos="234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November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CASSIDY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0" w:firstLine="-576"/>
        <w:jc w:val="left"/>
        <w:tabs>
          <w:tab w:pos="2200" w:val="left"/>
          <w:tab w:pos="3900" w:val="left"/>
          <w:tab w:pos="4340" w:val="left"/>
          <w:tab w:pos="57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embedded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expanding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4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VILLAGOME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1" w:lineRule="auto"/>
        <w:ind w:left="1488" w:right="90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38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234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233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86.050001pt;height:14pt;mso-position-horizontal-relative:page;mso-position-vertical-relative:page;z-index:-1235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PLAN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504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Oct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4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2026-10-17T20:46:44Z</dcterms:created>
  <dcterms:modified xsi:type="dcterms:W3CDTF">2026-10-17T20:46:44Z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2026-10-17T00:00:00Z</vt:filetime>
  </property>
  <property fmtid="{D5CDD505-2E9C-101B-9397-08002B2CF9AE}" pid="3" name="LastSaved">
    <vt:filetime>2026-10-18T00:00:00Z</vt:filetime>
  </property>
</Properties>
</file>