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01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26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912" w:right="112" w:firstLine="675"/>
        <w:jc w:val="left"/>
        <w:tabs>
          <w:tab w:pos="362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mornin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friend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minute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7"/>
        <w:jc w:val="left"/>
        <w:tabs>
          <w:tab w:pos="2620" w:val="left"/>
          <w:tab w:pos="3060" w:val="left"/>
          <w:tab w:pos="620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arriv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waitin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lecture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Canva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along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</w:p>
    <w:p>
      <w:pPr>
        <w:spacing w:before="0" w:after="0" w:line="271" w:lineRule="exact"/>
        <w:ind w:left="1488" w:right="-20"/>
        <w:jc w:val="left"/>
        <w:tabs>
          <w:tab w:pos="2900" w:val="left"/>
          <w:tab w:pos="4760" w:val="left"/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starte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47"/>
        <w:jc w:val="left"/>
        <w:tabs>
          <w:tab w:pos="3900" w:val="left"/>
          <w:tab w:pos="692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welcome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perspective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anywa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restfu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restfu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friend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excite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9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lecture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joining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remind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jc w:val="left"/>
        <w:spacing w:after="0"/>
        <w:sectPr>
          <w:pgNumType w:start="1"/>
          <w:pgMar w:header="703" w:footer="1653" w:top="940" w:bottom="1840" w:left="1680" w:right="1220"/>
          <w:headerReference w:type="default" r:id="rId5"/>
          <w:footerReference w:type="default" r:id="rId6"/>
          <w:type w:val="continuous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 w:firstLine="864"/>
        <w:jc w:val="left"/>
        <w:tabs>
          <w:tab w:pos="4340" w:val="left"/>
          <w:tab w:pos="762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continue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foundational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fundamental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tenur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reasons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today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/>
        <w:jc w:val="left"/>
        <w:tabs>
          <w:tab w:pos="3340" w:val="left"/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Atleo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</w:p>
    <w:p>
      <w:pPr>
        <w:spacing w:before="0" w:after="0" w:line="240" w:lineRule="auto"/>
        <w:ind w:left="1488" w:right="-20"/>
        <w:jc w:val="left"/>
        <w:tabs>
          <w:tab w:pos="376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arrived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mornin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lovely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8"/>
        <w:jc w:val="left"/>
        <w:tabs>
          <w:tab w:pos="2760" w:val="left"/>
          <w:tab w:pos="2900" w:val="left"/>
          <w:tab w:pos="3620" w:val="left"/>
          <w:tab w:pos="4620" w:val="left"/>
          <w:tab w:pos="5200" w:val="left"/>
          <w:tab w:pos="6760" w:val="left"/>
          <w:tab w:pos="720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mornin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Refreshed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weekend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wonderful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Overwhelme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Totally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Sleep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eye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twitchin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appreciate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Grateful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family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smil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managin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striking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halfway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Wonderfu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54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welcom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introduce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assignmen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syllabu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8"/>
        <w:jc w:val="left"/>
        <w:tabs>
          <w:tab w:pos="548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transformation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brief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13" w:right="1210"/>
        <w:jc w:val="center"/>
        <w:tabs>
          <w:tab w:pos="60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amazin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6" w:firstLine="863"/>
        <w:jc w:val="left"/>
        <w:tabs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introduce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Flyn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gifted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colleagu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gifted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sola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podcaste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honoured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associate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professor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Allard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brilliant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position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collaborativ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advocacy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scholarship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housing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impressive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pleased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welcome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today</w:t>
      </w:r>
    </w:p>
    <w:p>
      <w:pPr>
        <w:spacing w:before="0" w:after="0" w:line="390" w:lineRule="auto"/>
        <w:ind w:left="1488" w:right="621" w:firstLine="-576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Applaus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awkward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switc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52" w:firstLine="-576"/>
        <w:jc w:val="left"/>
        <w:tabs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FLYN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glad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gifted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technolog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Hopefully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9" w:firstLine="-576"/>
        <w:jc w:val="left"/>
        <w:tabs>
          <w:tab w:pos="2760" w:val="left"/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FLYN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</w:p>
    <w:p>
      <w:pPr>
        <w:spacing w:before="0" w:after="0" w:line="391" w:lineRule="auto"/>
        <w:ind w:left="1488" w:right="183"/>
        <w:jc w:val="left"/>
        <w:tabs>
          <w:tab w:pos="2480" w:val="left"/>
          <w:tab w:pos="4060" w:val="left"/>
          <w:tab w:pos="434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Salish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Vancouver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northern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outside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Awesom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8"/>
        <w:jc w:val="left"/>
        <w:tabs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bombarding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forwar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1" w:after="0" w:line="390" w:lineRule="auto"/>
        <w:ind w:left="1488" w:right="904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confirm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appears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pedagogy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1" w:after="0" w:line="240" w:lineRule="auto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switch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57" w:firstLine="-576"/>
        <w:jc w:val="left"/>
        <w:tabs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FLYN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FLYN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taken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indigenou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related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51"/>
        <w:jc w:val="left"/>
        <w:tabs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discipline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degrees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familiarit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themes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42" w:firstLine="-576"/>
        <w:jc w:val="left"/>
        <w:tabs>
          <w:tab w:pos="2340" w:val="left"/>
          <w:tab w:pos="576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bottom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ico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FLYN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52" w:firstLine="863"/>
        <w:jc w:val="left"/>
        <w:tabs>
          <w:tab w:pos="334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Total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pleasure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Nothing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</w:p>
    <w:p>
      <w:pPr>
        <w:spacing w:before="0" w:after="0" w:line="390" w:lineRule="auto"/>
        <w:ind w:left="1488" w:right="6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outside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consumin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59" w:firstLine="864"/>
        <w:jc w:val="left"/>
        <w:tabs>
          <w:tab w:pos="2480" w:val="left"/>
          <w:tab w:pos="276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introduce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mysel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beyond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graciously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homelessnes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colleagues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grants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incredibl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meet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52"/>
        <w:jc w:val="left"/>
        <w:tabs>
          <w:tab w:pos="334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bunch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homelessnes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network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hesitate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involve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graduate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637" w:firstLine="864"/>
        <w:jc w:val="left"/>
        <w:tabs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constitutional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citie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briefly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cities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constitutional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creatures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provinc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6"/>
        <w:jc w:val="left"/>
        <w:tabs>
          <w:tab w:pos="3060" w:val="left"/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premise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premis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arguments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framing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municipalities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jurisdiction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speaking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3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municipal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0" w:after="0" w:line="271" w:lineRule="exact"/>
        <w:ind w:left="1488" w:right="-20"/>
        <w:jc w:val="left"/>
        <w:tabs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related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everything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7"/>
        <w:jc w:val="left"/>
        <w:tabs>
          <w:tab w:pos="3340" w:val="left"/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obligations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municipalities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creatures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obligatio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obligations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9"/>
        <w:jc w:val="left"/>
        <w:tabs>
          <w:tab w:pos="4760" w:val="left"/>
          <w:tab w:pos="5060" w:val="left"/>
          <w:tab w:pos="734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municipalities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further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ahead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interrogating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cities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displacing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favour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homelessness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researcher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schola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definitely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203" w:firstLine="864"/>
        <w:jc w:val="left"/>
        <w:tabs>
          <w:tab w:pos="606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framed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Churchil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Manitob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Nunavu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Iqalui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capital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framed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Nunavut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decades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struggle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0" w:after="0" w:line="390" w:lineRule="auto"/>
        <w:ind w:left="1488" w:right="6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Inuit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jurisdictio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bratty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gym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</w:p>
    <w:p>
      <w:pPr>
        <w:spacing w:before="1" w:after="0" w:line="391" w:lineRule="auto"/>
        <w:ind w:left="1488" w:right="67"/>
        <w:jc w:val="left"/>
        <w:tabs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framed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everythin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mysel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lucky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5"/>
        <w:jc w:val="left"/>
        <w:tabs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raised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aunties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uncles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reprimanding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privileges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framed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engage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engage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3" w:firstLine="864"/>
        <w:jc w:val="left"/>
        <w:tabs>
          <w:tab w:pos="3480" w:val="left"/>
          <w:tab w:pos="5200" w:val="left"/>
          <w:tab w:pos="562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husband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Jona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glasse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graduated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undergra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Universit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pictured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Olli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motivates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 w:firstLine="864"/>
        <w:jc w:val="left"/>
        <w:tabs>
          <w:tab w:pos="3480" w:val="left"/>
          <w:tab w:pos="376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latitude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generou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campu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campu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Remind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mainland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degre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repetition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forgive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8" w:firstLine="864"/>
        <w:jc w:val="left"/>
        <w:tabs>
          <w:tab w:pos="5340" w:val="left"/>
          <w:tab w:pos="66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acknowledgment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delve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</w:p>
    <w:p>
      <w:pPr>
        <w:spacing w:before="0" w:after="0" w:line="391" w:lineRule="auto"/>
        <w:ind w:left="1488" w:right="46"/>
        <w:jc w:val="left"/>
        <w:tabs>
          <w:tab w:pos="592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deepl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rules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situate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ourselves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afterward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1" w:firstLine="864"/>
        <w:jc w:val="left"/>
        <w:tabs>
          <w:tab w:pos="2480" w:val="left"/>
          <w:tab w:pos="778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campu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traditiona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ancestra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unceded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video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theatre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acknowledgmen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ceded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momen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7" w:firstLine="864"/>
        <w:jc w:val="left"/>
        <w:tabs>
          <w:tab w:pos="606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acknowledgments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remind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histories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grown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Iqaluit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Churchil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7"/>
        <w:jc w:val="left"/>
        <w:tabs>
          <w:tab w:pos="4340" w:val="left"/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curriculu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strangely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curriculum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colonizatio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express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acknowledgments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universit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colonized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decided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rules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university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appear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9"/>
        <w:jc w:val="left"/>
        <w:tabs>
          <w:tab w:pos="4480" w:val="left"/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obviousl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British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Columbi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relatively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institutio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universit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relatively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</w:p>
    <w:p>
      <w:pPr>
        <w:spacing w:before="0" w:after="0" w:line="271" w:lineRule="exact"/>
        <w:ind w:left="1488" w:right="-20"/>
        <w:jc w:val="left"/>
        <w:tabs>
          <w:tab w:pos="2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donate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donated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1"/>
        <w:jc w:val="left"/>
        <w:tabs>
          <w:tab w:pos="306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provincial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Vancouver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cousin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metropoli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university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joined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confederatio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donated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purpos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addition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9"/>
        <w:jc w:val="left"/>
        <w:tabs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universities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hundreds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American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meet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7" w:firstLine="864"/>
        <w:jc w:val="left"/>
        <w:tabs>
          <w:tab w:pos="2480" w:val="left"/>
          <w:tab w:pos="334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modelled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McGil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Gillians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gorgeous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universit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preeminent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universities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formation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funded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modelled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donations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benefactor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7" w:firstLine="864"/>
        <w:jc w:val="left"/>
        <w:tabs>
          <w:tab w:pos="5620" w:val="left"/>
          <w:tab w:pos="6480" w:val="left"/>
          <w:tab w:pos="692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universities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exempt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conversation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colonialism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historical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evolution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stealing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grab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universitie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screen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grab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instruments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previously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mechanism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exactly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initiate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scholars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5"/>
        <w:jc w:val="left"/>
        <w:tabs>
          <w:tab w:pos="390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decided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initiate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manage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instruments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acknowledge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mechanic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mechanics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plurality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canvassing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64" w:firstLine="864"/>
        <w:jc w:val="left"/>
        <w:tabs>
          <w:tab w:pos="406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University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British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Columbi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university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endowment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beautiful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Pacific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Spirit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Olli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i/>
        </w:rPr>
        <w:t>de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i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i/>
        </w:rPr>
        <w:t>facto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i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municipalities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rules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university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endowment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UBC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endowment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6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wooded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impossible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</w:p>
    <w:p>
      <w:pPr>
        <w:spacing w:before="1" w:after="0" w:line="240" w:lineRule="auto"/>
        <w:ind w:left="1488" w:right="-20"/>
        <w:jc w:val="left"/>
        <w:tabs>
          <w:tab w:pos="4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during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war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9"/>
        <w:jc w:val="left"/>
        <w:tabs>
          <w:tab w:pos="3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initially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university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7"/>
        <w:jc w:val="left"/>
        <w:tabs>
          <w:tab w:pos="4340" w:val="left"/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endowment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spot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Vancouve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enough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money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tarp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outsid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decided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exchange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university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endowment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province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return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funding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structures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 w:firstLine="864"/>
        <w:jc w:val="left"/>
        <w:tabs>
          <w:tab w:pos="576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technically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Vancouver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during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electio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 w:firstLine="-576"/>
        <w:jc w:val="left"/>
        <w:tabs>
          <w:tab w:pos="2620" w:val="left"/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FLYN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Vancouve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Vancouver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university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endowment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completely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jurisdictional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authority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relevant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momen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ad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matters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road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RCMP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jurisdiction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speedin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driv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7"/>
        <w:jc w:val="left"/>
        <w:tabs>
          <w:tab w:pos="620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Google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instruments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carved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peninsula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corporatio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body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campus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ultimately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university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210" w:firstLine="863"/>
        <w:jc w:val="left"/>
        <w:tabs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perspectiv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tracing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confusin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97"/>
        <w:jc w:val="left"/>
        <w:tabs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involve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universit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boring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violent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granting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universit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58" w:firstLine="864"/>
        <w:jc w:val="left"/>
        <w:tabs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search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offende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burden</w:t>
      </w:r>
    </w:p>
    <w:p>
      <w:pPr>
        <w:spacing w:before="0" w:after="0" w:line="271" w:lineRule="exact"/>
        <w:ind w:left="1488" w:right="-20"/>
        <w:jc w:val="left"/>
        <w:tabs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parcel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conveys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8"/>
        <w:jc w:val="left"/>
        <w:tabs>
          <w:tab w:pos="3060" w:val="left"/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easement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written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27" w:firstLine="864"/>
        <w:jc w:val="left"/>
        <w:tabs>
          <w:tab w:pos="2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complicated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financial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situation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segregated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entity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</w:p>
    <w:p>
      <w:pPr>
        <w:spacing w:before="0" w:after="0" w:line="391" w:lineRule="auto"/>
        <w:ind w:left="1488" w:right="44"/>
        <w:jc w:val="left"/>
        <w:tabs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deeply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considered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considered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4" w:firstLine="864"/>
        <w:jc w:val="left"/>
        <w:tabs>
          <w:tab w:pos="306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background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meanwhile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searched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record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historical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archiv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almost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nothing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helpful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fisheries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program</w:t>
      </w:r>
    </w:p>
    <w:p>
      <w:pPr>
        <w:spacing w:before="0" w:after="0" w:line="391" w:lineRule="auto"/>
        <w:ind w:left="1488" w:right="47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knew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fish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knowledge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helpful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2"/>
        <w:jc w:val="left"/>
        <w:tabs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restricted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lawsuits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until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52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momen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opportunity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describe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"/>
        <w:jc w:val="left"/>
        <w:tabs>
          <w:tab w:pos="376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entities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Wait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charge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declaration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visit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ceded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given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never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7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maintain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jurisdiction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4" w:firstLine="864"/>
        <w:jc w:val="left"/>
        <w:tabs>
          <w:tab w:pos="3060" w:val="left"/>
          <w:tab w:pos="3760" w:val="left"/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catch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historical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record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capturing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Iqalui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gym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Prime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Minister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Mulroney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Nunavut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5"/>
        <w:jc w:val="left"/>
        <w:tabs>
          <w:tab w:pos="5340" w:val="left"/>
          <w:tab w:pos="6480" w:val="left"/>
          <w:tab w:pos="8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ability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view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evolution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continue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4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mentioned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golfer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3200" w:val="left"/>
          <w:tab w:pos="6760" w:val="left"/>
          <w:tab w:pos="720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accept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dispose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without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considering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supreme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engage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</w:t>
      </w:r>
    </w:p>
    <w:p>
      <w:pPr>
        <w:spacing w:before="0" w:after="0" w:line="391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contrac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ceded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possible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successful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391" w:lineRule="auto"/>
        <w:ind w:left="1488" w:right="46"/>
        <w:jc w:val="left"/>
        <w:tabs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compensation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proceeds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addition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entered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48"/>
        <w:jc w:val="left"/>
        <w:tabs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anymore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agreements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regarding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Nunavu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agreements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4060" w:val="left"/>
          <w:tab w:pos="834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agreements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aspects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campu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marking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welcome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Museum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Anthropolog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deeply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influenced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artefacts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allowed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benevolen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forced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4" w:firstLine="864"/>
        <w:jc w:val="left"/>
        <w:tabs>
          <w:tab w:pos="406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portion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6" w:firstLine="864"/>
        <w:jc w:val="left"/>
        <w:tabs>
          <w:tab w:pos="4620" w:val="left"/>
          <w:tab w:pos="562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lawsuits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block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transferred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afterwards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restricts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restauran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apartment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8"/>
        <w:jc w:val="left"/>
        <w:tabs>
          <w:tab w:pos="5760" w:val="left"/>
          <w:tab w:pos="706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daycar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beautiful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artwork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</w:p>
    <w:p>
      <w:pPr>
        <w:spacing w:before="0" w:after="0" w:line="391" w:lineRule="auto"/>
        <w:ind w:left="1488" w:right="46"/>
        <w:jc w:val="left"/>
        <w:tabs>
          <w:tab w:pos="4480" w:val="left"/>
          <w:tab w:pos="748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entity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itself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responsibilities</w:t>
      </w:r>
      <w:r>
        <w:rPr>
          <w:rFonts w:ascii="Courier New" w:hAnsi="Courier New" w:cs="Courier New" w:eastAsia="Courier New"/>
          <w:sz w:val="24"/>
          <w:szCs w:val="24"/>
          <w:spacing w:val="-1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engagin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corporation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engaging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pushed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agreements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developments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campu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0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locate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abstract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aspirational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tangibl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relevan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affect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pecially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British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Columbi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engage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5"/>
        <w:jc w:val="left"/>
        <w:tabs>
          <w:tab w:pos="2480" w:val="left"/>
          <w:tab w:pos="406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conclude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beautiful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daycar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delayed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realized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children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daycare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accommodate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childre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amenities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suitable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outside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restaurant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nature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beautiful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playground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gorgeous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artwork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eithe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25"/>
        <w:jc w:val="left"/>
        <w:tabs>
          <w:tab w:pos="2760" w:val="left"/>
          <w:tab w:pos="5620" w:val="left"/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knowledges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beautifu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sustainabl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multigenerationa</w:t>
      </w:r>
      <w:r>
        <w:rPr>
          <w:rFonts w:ascii="Courier New" w:hAnsi="Courier New" w:cs="Courier New" w:eastAsia="Courier New"/>
          <w:sz w:val="24"/>
          <w:szCs w:val="24"/>
          <w:spacing w:val="-1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improve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jurisdiction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authorit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pause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spoken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reflections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noticed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campus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campus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391" w:lineRule="auto"/>
        <w:ind w:left="1488" w:right="188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technically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rulin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334" w:firstLine="-576"/>
        <w:jc w:val="left"/>
        <w:tabs>
          <w:tab w:pos="2760" w:val="left"/>
          <w:tab w:pos="3620" w:val="left"/>
          <w:tab w:pos="5340" w:val="left"/>
          <w:tab w:pos="648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FLYN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moment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models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Multiple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repeating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extremely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difficult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whereas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bragging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spacing w:before="0" w:after="0" w:line="391" w:lineRule="auto"/>
        <w:ind w:left="1488" w:right="45"/>
        <w:jc w:val="left"/>
        <w:tabs>
          <w:tab w:pos="2620" w:val="left"/>
          <w:tab w:pos="362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landholdin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unencumbere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mortgag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condos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entities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ultimately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campu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answers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314" w:right="4907"/>
        <w:jc w:val="center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28" w:firstLine="-576"/>
        <w:jc w:val="left"/>
        <w:tabs>
          <w:tab w:pos="2340" w:val="left"/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similar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seeing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providence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changed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32"/>
        <w:jc w:val="left"/>
        <w:tabs>
          <w:tab w:pos="4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similar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ownershi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8" w:firstLine="-576"/>
        <w:jc w:val="left"/>
        <w:tabs>
          <w:tab w:pos="2200" w:val="left"/>
          <w:tab w:pos="2760" w:val="left"/>
          <w:tab w:pos="620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FLYN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total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peak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search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registry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technica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familiar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encumbrance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easement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underneath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391" w:lineRule="auto"/>
        <w:ind w:left="1488" w:right="332"/>
        <w:jc w:val="left"/>
        <w:tabs>
          <w:tab w:pos="220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easemen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hydro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Hydro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easement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carries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easement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encumbrance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50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endowment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answer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endowment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4" w:firstLine="-576"/>
        <w:jc w:val="left"/>
        <w:tabs>
          <w:tab w:pos="276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FLYN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5"/>
        <w:jc w:val="left"/>
        <w:tabs>
          <w:tab w:pos="562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promised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endowment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university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endowment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7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endowment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stakeholder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maintaine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0" w:after="0" w:line="390" w:lineRule="auto"/>
        <w:ind w:left="912" w:right="2912"/>
        <w:jc w:val="left"/>
        <w:tabs>
          <w:tab w:pos="2340" w:val="left"/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FLYN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6" w:firstLine="-576"/>
        <w:jc w:val="left"/>
        <w:tabs>
          <w:tab w:pos="2760" w:val="left"/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FLYN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poorly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forget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dozen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dozen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stretches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municipal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random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parcels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manager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municipal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ermi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exactly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instrument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metro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Vancouver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operates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191"/>
        <w:jc w:val="left"/>
        <w:tabs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peninsul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metro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Vancouver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912" w:right="4199"/>
        <w:jc w:val="left"/>
        <w:tabs>
          <w:tab w:pos="2340" w:val="left"/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FLYN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Messy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4" w:firstLine="-576"/>
        <w:jc w:val="left"/>
        <w:tabs>
          <w:tab w:pos="2340" w:val="left"/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perspectiv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university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Wesbroo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technically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university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endowment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developers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proceedings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0" w:after="0" w:line="271" w:lineRule="exact"/>
        <w:ind w:left="912" w:right="-20"/>
        <w:jc w:val="left"/>
        <w:tabs>
          <w:tab w:pos="276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FLYN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answer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tabs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arrangement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relatively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sources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revenu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relatively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market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391" w:lineRule="auto"/>
        <w:ind w:left="1488" w:right="48"/>
        <w:jc w:val="left"/>
        <w:tabs>
          <w:tab w:pos="4480" w:val="left"/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partner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corporation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Burrard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Bridg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390" w:lineRule="auto"/>
        <w:ind w:left="1488" w:right="471" w:firstLine="864"/>
        <w:jc w:val="left"/>
        <w:tabs>
          <w:tab w:pos="2200" w:val="left"/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52" w:right="-20"/>
        <w:jc w:val="left"/>
        <w:tabs>
          <w:tab w:pos="85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Models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tabs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conversations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334"/>
        <w:jc w:val="left"/>
        <w:tabs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written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constitutio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constitutio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drilled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 w:firstLine="-576"/>
        <w:jc w:val="left"/>
        <w:tabs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FLYN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constitution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outside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section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35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912" w:right="1907" w:firstLine="576"/>
        <w:jc w:val="left"/>
        <w:tabs>
          <w:tab w:pos="2760" w:val="left"/>
          <w:tab w:pos="3480" w:val="left"/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FLYN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FLYN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constitutio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iterations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referencin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2" w:firstLine="864"/>
        <w:jc w:val="left"/>
        <w:tabs>
          <w:tab w:pos="5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67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British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Columbia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previously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France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agreemen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agreement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constitutio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3"/>
        <w:jc w:val="left"/>
        <w:tabs>
          <w:tab w:pos="476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parliamen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piece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legislation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written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constitutio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hardest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amending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formul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constitutio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67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sections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divvy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joinin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spoiler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alert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1"/>
        <w:jc w:val="left"/>
        <w:tabs>
          <w:tab w:pos="2620" w:val="left"/>
          <w:tab w:pos="3480" w:val="left"/>
          <w:tab w:pos="4920" w:val="left"/>
          <w:tab w:pos="806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housin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nowhere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constitutio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democrac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67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unwritten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principles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unwritten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principle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constitution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texts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68" w:firstLine="864"/>
        <w:jc w:val="left"/>
        <w:tabs>
          <w:tab w:pos="4760" w:val="left"/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divied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sections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91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responsibilities</w:t>
      </w:r>
      <w:r>
        <w:rPr>
          <w:rFonts w:ascii="Courier New" w:hAnsi="Courier New" w:cs="Courier New" w:eastAsia="Courier New"/>
          <w:sz w:val="24"/>
          <w:szCs w:val="24"/>
          <w:spacing w:val="-1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Immigratio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municipalities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92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local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authoritie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24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jurisdiction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later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regulates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proportion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hundreds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reflective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themselves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local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portions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hunting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fishing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67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allows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allows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205" w:firstLine="864"/>
        <w:jc w:val="left"/>
        <w:tabs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attempt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destroy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residential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</w:p>
    <w:p>
      <w:pPr>
        <w:spacing w:before="0" w:after="0" w:line="391" w:lineRule="auto"/>
        <w:ind w:left="1488" w:right="5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eroding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breakin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contemplation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development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5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maintains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almost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jurisdiction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text</w:t>
      </w:r>
    </w:p>
    <w:p>
      <w:pPr>
        <w:spacing w:before="0" w:after="0" w:line="271" w:lineRule="exact"/>
        <w:ind w:left="1488" w:right="-20"/>
        <w:jc w:val="left"/>
        <w:tabs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amended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9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supplementary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allow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frozen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5" w:firstLine="864"/>
        <w:jc w:val="left"/>
        <w:tabs>
          <w:tab w:pos="2620" w:val="left"/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approval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lawye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Vancouve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</w:p>
    <w:p>
      <w:pPr>
        <w:spacing w:before="0" w:after="0" w:line="390" w:lineRule="auto"/>
        <w:ind w:left="1488" w:right="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bakhshish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</w:p>
    <w:p>
      <w:pPr>
        <w:spacing w:before="1" w:after="0" w:line="391" w:lineRule="auto"/>
        <w:ind w:left="1488" w:right="42"/>
        <w:jc w:val="left"/>
        <w:tabs>
          <w:tab w:pos="4060" w:val="left"/>
          <w:tab w:pos="4480" w:val="left"/>
          <w:tab w:pos="5340" w:val="left"/>
          <w:tab w:pos="6200" w:val="left"/>
          <w:tab w:pos="748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client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engineer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enforceable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restriction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contemplation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municipalit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Vancouve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British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Columbi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governed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supplementary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acts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7"/>
        <w:jc w:val="left"/>
        <w:tabs>
          <w:tab w:pos="220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allow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university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policies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requirements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accurat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9"/>
        <w:jc w:val="left"/>
        <w:tabs>
          <w:tab w:pos="2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jurisdictio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jurisdiction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leverage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complicated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2" w:firstLine="864"/>
        <w:jc w:val="left"/>
        <w:tabs>
          <w:tab w:pos="4340" w:val="left"/>
          <w:tab w:pos="778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Vancouve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Royal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principally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Squamish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Vancouve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Squamish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</w:p>
    <w:p>
      <w:pPr>
        <w:spacing w:before="0" w:after="0" w:line="391" w:lineRule="auto"/>
        <w:ind w:left="1488" w:right="46"/>
        <w:jc w:val="left"/>
        <w:tabs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Squamish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Squamish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ahead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futur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Squamish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biggest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client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savvy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introduced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legislation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similar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332" w:firstLine="864"/>
        <w:jc w:val="left"/>
        <w:tabs>
          <w:tab w:pos="562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alone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financin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collatera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271" w:lineRule="exact"/>
        <w:ind w:left="1488" w:right="-20"/>
        <w:jc w:val="left"/>
        <w:tabs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requirements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9"/>
        <w:jc w:val="left"/>
        <w:tabs>
          <w:tab w:pos="620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maintain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requirement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seamles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instrument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genesis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Commercial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Industrial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regularizes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390" w:lineRule="auto"/>
        <w:ind w:left="1488" w:right="4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</w:p>
    <w:p>
      <w:pPr>
        <w:spacing w:before="1" w:after="0" w:line="391" w:lineRule="auto"/>
        <w:ind w:left="1488" w:right="189"/>
        <w:jc w:val="left"/>
        <w:tabs>
          <w:tab w:pos="2900" w:val="left"/>
          <w:tab w:pos="3200" w:val="left"/>
          <w:tab w:pos="5340" w:val="left"/>
          <w:tab w:pos="706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residential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tenancy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trespas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Trespass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regularizes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legislative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framework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oftentimes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itself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Treaty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governing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/>
        <w:jc w:val="left"/>
        <w:tabs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regim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Tsawwassen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modern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entered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3"/>
        <w:jc w:val="left"/>
        <w:tabs>
          <w:tab w:pos="2900" w:val="left"/>
          <w:tab w:pos="4340" w:val="left"/>
          <w:tab w:pos="4920" w:val="left"/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Tsawwasse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Tsawwassen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mult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modern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treaties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treatie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treaties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tabs>
          <w:tab w:pos="276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confederation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unique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complexities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entitlement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resulted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violation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prairies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6"/>
        <w:jc w:val="left"/>
        <w:tabs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result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violation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transactions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tabs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titl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/>
        <w:jc w:val="left"/>
        <w:tabs>
          <w:tab w:pos="4620" w:val="left"/>
          <w:tab w:pos="5620" w:val="left"/>
          <w:tab w:pos="720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declaration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unrecognize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legislatio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"/>
        <w:jc w:val="left"/>
        <w:tabs>
          <w:tab w:pos="2480" w:val="left"/>
          <w:tab w:pos="3200" w:val="left"/>
          <w:tab w:pos="4340" w:val="left"/>
          <w:tab w:pos="4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Gwaii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alone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entered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achieved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legislatio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achieved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391" w:lineRule="auto"/>
        <w:ind w:left="1488" w:right="188"/>
        <w:jc w:val="left"/>
        <w:tabs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achieved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unfairl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pertains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remedy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8" w:firstLine="864"/>
        <w:jc w:val="left"/>
        <w:tabs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Richmond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decided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succeed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tabs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rules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regardin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61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allowed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allowe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6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establishe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engagement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engaging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33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genesis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emerging</w:t>
      </w:r>
    </w:p>
    <w:p>
      <w:pPr>
        <w:spacing w:before="1" w:after="0" w:line="390" w:lineRule="auto"/>
        <w:ind w:left="1488" w:right="4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legislation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</w:p>
    <w:p>
      <w:pPr>
        <w:spacing w:before="1" w:after="0" w:line="240" w:lineRule="auto"/>
        <w:ind w:left="1488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expected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3" w:firstLine="864"/>
        <w:jc w:val="left"/>
        <w:tabs>
          <w:tab w:pos="3760" w:val="left"/>
          <w:tab w:pos="5480" w:val="left"/>
          <w:tab w:pos="86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Jericho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ownershi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established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municipal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Jericho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partnership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Squamis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0" w:after="0" w:line="391" w:lineRule="auto"/>
        <w:ind w:left="1488" w:right="46"/>
        <w:jc w:val="left"/>
        <w:tabs>
          <w:tab w:pos="2900" w:val="left"/>
          <w:tab w:pos="662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Tslei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Wautut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Corporation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forget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undertaking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municipal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Vancouver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websit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8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website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devoted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Jericho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participate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912" w:right="42" w:firstLine="1440"/>
        <w:jc w:val="left"/>
        <w:tabs>
          <w:tab w:pos="234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pause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categorically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18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overla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Tsawwassen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912" w:right="1339"/>
        <w:jc w:val="left"/>
        <w:tabs>
          <w:tab w:pos="2340" w:val="left"/>
          <w:tab w:pos="2760" w:val="left"/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repeat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FLYN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FLYN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categorie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wrong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categories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overla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912" w:right="338"/>
        <w:jc w:val="left"/>
        <w:tabs>
          <w:tab w:pos="2340" w:val="left"/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FLYN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2" w:firstLine="863"/>
        <w:jc w:val="left"/>
        <w:tabs>
          <w:tab w:pos="534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bundle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0" w:after="0" w:line="391" w:lineRule="auto"/>
        <w:ind w:left="1488" w:right="331"/>
        <w:jc w:val="left"/>
        <w:tabs>
          <w:tab w:pos="2760" w:val="left"/>
          <w:tab w:pos="2900" w:val="left"/>
          <w:tab w:pos="5480" w:val="left"/>
          <w:tab w:pos="806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carries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dispose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destroy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component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bundle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sticks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210"/>
        <w:jc w:val="left"/>
        <w:tabs>
          <w:tab w:pos="548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anywa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itself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Treaty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differen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depends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9"/>
        <w:jc w:val="left"/>
        <w:tabs>
          <w:tab w:pos="706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accepted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almost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requirements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themselve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exactly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municipal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Tsawwassen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mirrors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closely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390" w:lineRule="auto"/>
        <w:ind w:left="1488" w:right="59"/>
        <w:jc w:val="left"/>
        <w:tabs>
          <w:tab w:pos="3200" w:val="left"/>
          <w:tab w:pos="4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completely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Nunavut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treaty</w:t>
      </w:r>
    </w:p>
    <w:p>
      <w:pPr>
        <w:spacing w:before="1" w:after="0" w:line="391" w:lineRule="auto"/>
        <w:ind w:left="1488" w:right="65"/>
        <w:jc w:val="left"/>
        <w:tabs>
          <w:tab w:pos="5920" w:val="left"/>
          <w:tab w:pos="634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territorial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*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Nunavut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Nunavut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205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difficult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advance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2"/>
        <w:jc w:val="left"/>
        <w:tabs>
          <w:tab w:pos="2480" w:val="left"/>
          <w:tab w:pos="4920" w:val="left"/>
          <w:tab w:pos="5060" w:val="left"/>
          <w:tab w:pos="520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Tsilhqo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12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respect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jurisdiction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Tsilhqo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written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fields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rules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successfu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</w:p>
    <w:p>
      <w:pPr>
        <w:spacing w:before="0" w:after="0" w:line="271" w:lineRule="exact"/>
        <w:ind w:left="1488" w:right="-20"/>
        <w:jc w:val="left"/>
        <w:tabs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4760" w:val="left"/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Oftentime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motivation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homeowners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Richmond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freaking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912" w:right="763" w:firstLine="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1" w:after="0" w:line="391" w:lineRule="auto"/>
        <w:ind w:left="1488" w:right="47"/>
        <w:jc w:val="left"/>
        <w:tabs>
          <w:tab w:pos="3200" w:val="left"/>
          <w:tab w:pos="592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management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allowed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economic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Kriste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 w:firstLine="-576"/>
        <w:jc w:val="left"/>
        <w:tabs>
          <w:tab w:pos="2760" w:val="left"/>
          <w:tab w:pos="4760" w:val="left"/>
          <w:tab w:pos="5060" w:val="left"/>
          <w:tab w:pos="562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FLYN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Management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pieces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pieces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legislation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allows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spacing w:before="0" w:after="0" w:line="390" w:lineRule="auto"/>
        <w:ind w:left="1488" w:right="18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endorsed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FLYN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Absolutel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Nisg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potentially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exploitatio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50" w:firstLine="-576"/>
        <w:jc w:val="left"/>
        <w:tabs>
          <w:tab w:pos="2760" w:val="left"/>
          <w:tab w:pos="2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FLYN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337" w:firstLine="-576"/>
        <w:jc w:val="left"/>
        <w:tabs>
          <w:tab w:pos="348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34" w:firstLine="-576"/>
        <w:jc w:val="left"/>
        <w:tabs>
          <w:tab w:pos="2480" w:val="left"/>
          <w:tab w:pos="276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FLYN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underlying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Nisg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Nisg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hypothetically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somebod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transfer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ownership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maintain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0" w:after="0" w:line="390" w:lineRule="auto"/>
        <w:ind w:left="912" w:right="481"/>
        <w:jc w:val="left"/>
        <w:tabs>
          <w:tab w:pos="2340" w:val="left"/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FLYN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Management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5" w:firstLine="-576"/>
        <w:jc w:val="left"/>
        <w:tabs>
          <w:tab w:pos="2760" w:val="left"/>
          <w:tab w:pos="2900" w:val="left"/>
          <w:tab w:pos="5760" w:val="left"/>
          <w:tab w:pos="648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FLYN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Management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future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generations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structures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permit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revert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afterward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structure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2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everything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extremely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obviously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restricted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solutio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autonomy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767" w:firstLine="-576"/>
        <w:jc w:val="left"/>
        <w:tabs>
          <w:tab w:pos="2760" w:val="left"/>
          <w:tab w:pos="4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FLYN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1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Kalyn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FLYN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tabs>
          <w:tab w:pos="3200" w:val="left"/>
          <w:tab w:pos="348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solutions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risk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parcel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6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14" w:right="1472"/>
        <w:jc w:val="center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additio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15"/>
        <w:jc w:val="left"/>
        <w:tabs>
          <w:tab w:pos="2480" w:val="left"/>
          <w:tab w:pos="4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complicate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acquire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Jericho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Squamis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Tslei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Wautut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together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formed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MST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Corporation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precisely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purchase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available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Salish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mainlan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9"/>
        <w:jc w:val="left"/>
        <w:tabs>
          <w:tab w:pos="2900" w:val="left"/>
          <w:tab w:pos="390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complicated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municipalit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5"/>
        <w:jc w:val="left"/>
        <w:tabs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proceeds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6" w:firstLine="-576"/>
        <w:jc w:val="left"/>
        <w:tabs>
          <w:tab w:pos="2340" w:val="left"/>
          <w:tab w:pos="348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difficulty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operated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391" w:lineRule="auto"/>
        <w:ind w:left="1488" w:right="193" w:firstLine="-576"/>
        <w:jc w:val="left"/>
        <w:tabs>
          <w:tab w:pos="276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FLYN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lawsui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912" w:right="334" w:firstLine="576"/>
        <w:jc w:val="left"/>
        <w:tabs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FLYN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</w:p>
    <w:p>
      <w:pPr>
        <w:spacing w:before="1" w:after="0" w:line="390" w:lineRule="auto"/>
        <w:ind w:left="1488" w:right="46"/>
        <w:jc w:val="left"/>
        <w:tabs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331" w:firstLine="-576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five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8"/>
        <w:jc w:val="left"/>
        <w:tabs>
          <w:tab w:pos="3200" w:val="left"/>
          <w:tab w:pos="3480" w:val="left"/>
          <w:tab w:pos="462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golf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Shaughnessy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fancy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purchase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Shaughnessy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technically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</w:p>
    <w:p>
      <w:pPr>
        <w:spacing w:before="0" w:after="0" w:line="391" w:lineRule="auto"/>
        <w:ind w:left="1488" w:right="191"/>
        <w:jc w:val="left"/>
        <w:tabs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technically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Shaughnessy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FLYN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29" w:firstLine="-576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99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FLYN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decides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 w:firstLine="-576"/>
        <w:jc w:val="left"/>
        <w:tabs>
          <w:tab w:pos="2760" w:val="left"/>
          <w:tab w:pos="792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FLYN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speculate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nothing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Vancouver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waiting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engag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nobody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speculating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nothing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affordabilit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scenarios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traditional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wonder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</w:p>
    <w:p>
      <w:pPr>
        <w:spacing w:before="0" w:after="0" w:line="390" w:lineRule="auto"/>
        <w:ind w:left="1488" w:right="61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dispute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arbitrates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391" w:lineRule="auto"/>
        <w:ind w:left="1488" w:right="47" w:firstLine="-576"/>
        <w:jc w:val="left"/>
        <w:tabs>
          <w:tab w:pos="2760" w:val="left"/>
          <w:tab w:pos="3060" w:val="left"/>
          <w:tab w:pos="3480" w:val="left"/>
          <w:tab w:pos="834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FLYN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jurisdiction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contemporary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body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negotiates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negotiate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Burrard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bridge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reserve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/>
        <w:jc w:val="left"/>
        <w:tabs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Squamish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Tsei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Watuth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provincia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operating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railwa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6"/>
        <w:jc w:val="left"/>
        <w:tabs>
          <w:tab w:pos="2480" w:val="left"/>
          <w:tab w:pos="348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Squamish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Tslei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Waututh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complicate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corporatio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intergovernmenta</w:t>
      </w:r>
      <w:r>
        <w:rPr>
          <w:rFonts w:ascii="Courier New" w:hAnsi="Courier New" w:cs="Courier New" w:eastAsia="Courier New"/>
          <w:sz w:val="24"/>
          <w:szCs w:val="24"/>
          <w:spacing w:val="-1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administrative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structures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negotiate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391" w:lineRule="auto"/>
        <w:ind w:left="1488" w:right="59"/>
        <w:jc w:val="left"/>
        <w:tabs>
          <w:tab w:pos="2760" w:val="left"/>
          <w:tab w:pos="548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complicate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Richmond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Cowichan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Vancouver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islan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successful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obviously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strong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Lulu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islan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answer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mediating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increasingly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resolve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0" w:firstLine="-576"/>
        <w:jc w:val="left"/>
        <w:tabs>
          <w:tab w:pos="3480" w:val="left"/>
          <w:tab w:pos="792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field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sprin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Senakw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existence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wonder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FLYN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everyone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6" w:firstLine="864"/>
        <w:jc w:val="left"/>
        <w:tabs>
          <w:tab w:pos="5640" w:val="left"/>
          <w:tab w:pos="748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apologies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wrong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essentially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Squamis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Squamish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season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spots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engage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activitie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economi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summe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mentioned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Vancouver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28"/>
        <w:jc w:val="left"/>
        <w:tabs>
          <w:tab w:pos="3200" w:val="left"/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cousin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urban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railway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increase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size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Vancouve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railway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jurisdictio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6" w:firstLine="863"/>
        <w:jc w:val="left"/>
        <w:tabs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Squamish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conveyed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rail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entity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obviously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operated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73"/>
        <w:jc w:val="left"/>
        <w:tabs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meantim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conveyances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kites</w:t>
      </w:r>
    </w:p>
    <w:p>
      <w:pPr>
        <w:spacing w:before="1" w:after="0" w:line="391" w:lineRule="auto"/>
        <w:ind w:left="1488" w:right="47"/>
        <w:jc w:val="left"/>
        <w:tabs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involved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involved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convey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Squamish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1"/>
        <w:jc w:val="left"/>
        <w:tabs>
          <w:tab w:pos="2480" w:val="left"/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Tsei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Watuth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barriers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decided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foreve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encompas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</w:p>
    <w:p>
      <w:pPr>
        <w:spacing w:before="0" w:after="0" w:line="271" w:lineRule="exact"/>
        <w:ind w:left="1488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complicate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court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recognized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2"/>
        <w:jc w:val="left"/>
        <w:tabs>
          <w:tab w:pos="3480" w:val="left"/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redesignate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possible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portions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8"/>
        <w:jc w:val="left"/>
        <w:tabs>
          <w:tab w:pos="2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Vancouve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operate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sewag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powe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0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structures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commercial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industrial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agreement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3"/>
        <w:jc w:val="left"/>
        <w:tabs>
          <w:tab w:pos="3480" w:val="left"/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launched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residents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obligations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thrown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anywa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relevant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legislatio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7" w:firstLine="863"/>
        <w:jc w:val="left"/>
        <w:tabs>
          <w:tab w:pos="334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neighbour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Squamish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ongoing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chance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Hasalem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3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phoneti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Squamish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1" w:after="0" w:line="390" w:lineRule="auto"/>
        <w:ind w:left="1488" w:right="474"/>
        <w:jc w:val="left"/>
        <w:tabs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13" w:right="902"/>
        <w:jc w:val="center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center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privilege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developments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complexit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unprecedented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development</w:t>
      </w:r>
    </w:p>
    <w:p>
      <w:pPr>
        <w:spacing w:before="0" w:after="0" w:line="391" w:lineRule="auto"/>
        <w:ind w:left="1488" w:right="50" w:firstLine="-576"/>
        <w:jc w:val="left"/>
        <w:tabs>
          <w:tab w:pos="2340" w:val="left"/>
          <w:tab w:pos="706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further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situation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scenarios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provincia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emerging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</w:p>
    <w:p>
      <w:pPr>
        <w:spacing w:before="0" w:after="0" w:line="391" w:lineRule="auto"/>
        <w:ind w:left="1488" w:right="18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barrier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local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councillor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NIMBYis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wicked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stakeholders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FLYN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Annabell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actors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relevant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causing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pediment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0" w:after="0" w:line="391" w:lineRule="auto"/>
        <w:ind w:left="1488" w:right="47" w:firstLine="-576"/>
        <w:jc w:val="left"/>
        <w:tabs>
          <w:tab w:pos="2340" w:val="left"/>
          <w:tab w:pos="4200" w:val="left"/>
          <w:tab w:pos="8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Oppositio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Exactly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developers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forwar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opposition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0" w:firstLine="-576"/>
        <w:jc w:val="left"/>
        <w:tabs>
          <w:tab w:pos="2760" w:val="left"/>
          <w:tab w:pos="3340" w:val="left"/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FLYN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friends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colleagues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bridge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pani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chat</w:t>
      </w:r>
    </w:p>
    <w:p>
      <w:pPr>
        <w:spacing w:before="0" w:after="0" w:line="271" w:lineRule="exact"/>
        <w:ind w:left="1488" w:right="-20"/>
        <w:jc w:val="left"/>
        <w:tabs>
          <w:tab w:pos="8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property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pani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cool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51"/>
        <w:jc w:val="left"/>
        <w:tabs>
          <w:tab w:pos="276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NIMBYis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</w:p>
    <w:p>
      <w:pPr>
        <w:spacing w:before="1" w:after="0" w:line="391" w:lineRule="auto"/>
        <w:ind w:left="1488" w:right="55"/>
        <w:jc w:val="left"/>
        <w:tabs>
          <w:tab w:pos="2200" w:val="left"/>
          <w:tab w:pos="276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stake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secur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constitutional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airplan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panic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rules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NIMBYis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</w:p>
    <w:p>
      <w:pPr>
        <w:spacing w:before="0" w:after="0" w:line="391" w:lineRule="auto"/>
        <w:ind w:left="1488" w:right="6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politicians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launch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destroy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Cowichan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belonged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property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1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panic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Hallow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ghoul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operating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backgroun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2900" w:val="left"/>
          <w:tab w:pos="390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rules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categorie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</w:p>
    <w:p>
      <w:pPr>
        <w:spacing w:before="0" w:after="0" w:line="390" w:lineRule="auto"/>
        <w:ind w:left="1488" w:right="473"/>
        <w:jc w:val="left"/>
        <w:tabs>
          <w:tab w:pos="320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forget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874" w:right="6204"/>
        <w:jc w:val="center"/>
        <w:tabs>
          <w:tab w:pos="23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 w:firstLine="-576"/>
        <w:jc w:val="left"/>
        <w:tabs>
          <w:tab w:pos="2760" w:val="left"/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FLYN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tensions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complicate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categories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somebody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</w:p>
    <w:p>
      <w:pPr>
        <w:spacing w:before="0" w:after="0" w:line="391" w:lineRule="auto"/>
        <w:ind w:left="1488" w:right="46"/>
        <w:jc w:val="left"/>
        <w:tabs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residual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trauma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allocated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pani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ensuring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communities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208"/>
        <w:jc w:val="left"/>
        <w:tabs>
          <w:tab w:pos="376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rules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structures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everythin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until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Toront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councillor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totally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meeting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</w:t>
      </w:r>
    </w:p>
    <w:p>
      <w:pPr>
        <w:spacing w:before="0" w:after="0" w:line="271" w:lineRule="exact"/>
        <w:ind w:left="1488" w:right="-20"/>
        <w:jc w:val="left"/>
        <w:tabs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uncomfortable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truths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wrote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9"/>
        <w:jc w:val="left"/>
        <w:tabs>
          <w:tab w:pos="2900" w:val="left"/>
          <w:tab w:pos="320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colleague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Toront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craf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structures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unnamed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looming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70" w:firstLine="-576"/>
        <w:jc w:val="left"/>
        <w:tabs>
          <w:tab w:pos="3340" w:val="left"/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wrap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</w:p>
    <w:p>
      <w:pPr>
        <w:spacing w:before="1" w:after="0" w:line="390" w:lineRule="auto"/>
        <w:ind w:left="1488" w:right="1068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FLYN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Toront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212" w:firstLine="-576"/>
        <w:jc w:val="left"/>
        <w:tabs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FLYN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3480" w:val="left"/>
          <w:tab w:pos="6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FLYN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Applaus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0" w:firstLine="-576"/>
        <w:jc w:val="left"/>
        <w:tabs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FLYN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honestly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helpfu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hesitate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912" w:right="767"/>
        <w:jc w:val="left"/>
        <w:tabs>
          <w:tab w:pos="2760" w:val="left"/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chocolate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FLYN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feasting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1"/>
        <w:jc w:val="left"/>
        <w:tabs>
          <w:tab w:pos="2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stretc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fresh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2313" w:right="5766"/>
        <w:jc w:val="center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5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91" w:lineRule="auto"/>
        <w:ind w:left="1488" w:right="41" w:firstLine="-576"/>
        <w:jc w:val="left"/>
        <w:tabs>
          <w:tab w:pos="2760" w:val="left"/>
          <w:tab w:pos="4760" w:val="left"/>
          <w:tab w:pos="7060" w:val="left"/>
          <w:tab w:pos="7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FLYN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hello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friend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enjoyed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fingers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crossed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syllabus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updated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" w:firstLine="864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perspectives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familiar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</w:p>
    <w:p>
      <w:pPr>
        <w:spacing w:before="0" w:after="0" w:line="391" w:lineRule="auto"/>
        <w:ind w:left="1488" w:right="4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process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gauge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address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future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lecture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0" w:firstLine="864"/>
        <w:jc w:val="left"/>
        <w:tabs>
          <w:tab w:pos="2480" w:val="left"/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sheet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</w:p>
    <w:p>
      <w:pPr>
        <w:spacing w:before="0" w:after="0" w:line="391" w:lineRule="auto"/>
        <w:ind w:left="1488" w:right="45"/>
        <w:jc w:val="left"/>
        <w:tabs>
          <w:tab w:pos="3340" w:val="left"/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laptop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laptop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choos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sheet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noteboo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Canva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4" w:firstLine="-576"/>
        <w:jc w:val="left"/>
        <w:tabs>
          <w:tab w:pos="2620" w:val="left"/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piece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21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TALYN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1"/>
        <w:jc w:val="left"/>
        <w:tabs>
          <w:tab w:pos="2620" w:val="left"/>
          <w:tab w:pos="520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</w:p>
    <w:p>
      <w:pPr>
        <w:spacing w:before="0" w:after="0" w:line="271" w:lineRule="exact"/>
        <w:ind w:left="1488" w:right="-20"/>
        <w:jc w:val="left"/>
        <w:tabs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3"/>
        <w:jc w:val="left"/>
        <w:tabs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Google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ChatGPT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</w:p>
    <w:p>
      <w:pPr>
        <w:spacing w:before="0" w:after="0" w:line="391" w:lineRule="auto"/>
        <w:ind w:left="1488" w:right="190"/>
        <w:jc w:val="left"/>
        <w:tabs>
          <w:tab w:pos="262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inconsistent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syllabus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Canvas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modul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hopefully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choosing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divide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</w:p>
    <w:p>
      <w:pPr>
        <w:spacing w:before="0" w:after="0" w:line="390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however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creative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freedo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</w:p>
    <w:p>
      <w:pPr>
        <w:spacing w:before="1" w:after="0" w:line="391" w:lineRule="auto"/>
        <w:ind w:left="1488" w:right="18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stood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clearly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articulate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4"/>
        <w:jc w:val="left"/>
        <w:tabs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argumen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remains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confusing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remai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structure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paragraphs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</w:p>
    <w:p>
      <w:pPr>
        <w:spacing w:before="0" w:after="0" w:line="271" w:lineRule="exact"/>
        <w:ind w:left="1488" w:right="-20"/>
        <w:jc w:val="left"/>
        <w:tabs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paragraph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29"/>
        <w:jc w:val="left"/>
        <w:tabs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bullet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fully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formed</w:t>
      </w:r>
    </w:p>
    <w:p>
      <w:pPr>
        <w:spacing w:before="0" w:after="0" w:line="271" w:lineRule="exact"/>
        <w:ind w:left="1488" w:right="-20"/>
        <w:jc w:val="left"/>
        <w:tabs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89"/>
        <w:jc w:val="left"/>
        <w:tabs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</w:p>
    <w:p>
      <w:pPr>
        <w:spacing w:before="1" w:after="0" w:line="391" w:lineRule="auto"/>
        <w:ind w:left="1488" w:right="191"/>
        <w:jc w:val="left"/>
        <w:tabs>
          <w:tab w:pos="462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390" w:lineRule="auto"/>
        <w:ind w:left="1488" w:right="48"/>
        <w:jc w:val="left"/>
        <w:tabs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review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1" w:after="0" w:line="391" w:lineRule="auto"/>
        <w:ind w:left="1488" w:right="33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submitted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automatically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obviously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resonate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52" w:firstLine="-576"/>
        <w:jc w:val="left"/>
        <w:tabs>
          <w:tab w:pos="348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resonate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argument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</w:p>
    <w:p>
      <w:pPr>
        <w:spacing w:before="0" w:after="0" w:line="271" w:lineRule="exact"/>
        <w:ind w:left="1488" w:right="-20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choosin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confusing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912" w:right="334" w:firstLine="576"/>
        <w:jc w:val="left"/>
        <w:tabs>
          <w:tab w:pos="2340" w:val="left"/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piec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391" w:lineRule="auto"/>
        <w:ind w:left="1488" w:right="48" w:firstLine="-576"/>
        <w:jc w:val="left"/>
        <w:tabs>
          <w:tab w:pos="3480" w:val="left"/>
          <w:tab w:pos="4060" w:val="left"/>
          <w:tab w:pos="5340" w:val="left"/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Pausing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exercis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Pausing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exercis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912" w:right="481"/>
        <w:jc w:val="left"/>
        <w:tabs>
          <w:tab w:pos="2340" w:val="left"/>
          <w:tab w:pos="348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Pausing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exercis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470" w:firstLine="864"/>
        <w:jc w:val="left"/>
        <w:tabs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Pausing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exercis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minutes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Pausing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exercis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755" w:firstLine="864"/>
        <w:jc w:val="left"/>
        <w:tabs>
          <w:tab w:pos="6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Pausing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exercis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6" w:firstLine="863"/>
        <w:jc w:val="left"/>
        <w:tabs>
          <w:tab w:pos="3480" w:val="left"/>
          <w:tab w:pos="3760" w:val="left"/>
          <w:tab w:pos="720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wrap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finish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sentenc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closest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Honestl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gymnasiu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notebook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handwrite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answer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hours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2" w:firstLine="-576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exercise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2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until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attendance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4"/>
        <w:jc w:val="left"/>
        <w:tabs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attendance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</w:p>
    <w:p>
      <w:pPr>
        <w:spacing w:before="1" w:after="0" w:line="390" w:lineRule="auto"/>
        <w:ind w:left="1488" w:right="4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Catherine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busy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collecting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2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37" w:firstLine="-576"/>
        <w:jc w:val="left"/>
        <w:tabs>
          <w:tab w:pos="3480" w:val="left"/>
          <w:tab w:pos="562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Paus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1" w:firstLine="864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</w:p>
    <w:p>
      <w:pPr>
        <w:jc w:val="both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3"/>
        <w:jc w:val="left"/>
        <w:tabs>
          <w:tab w:pos="2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iterativ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adventur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prepared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iterative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chanc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2620" w:val="left"/>
          <w:tab w:pos="5060" w:val="left"/>
          <w:tab w:pos="6060" w:val="left"/>
          <w:tab w:pos="6620" w:val="left"/>
          <w:tab w:pos="748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hopefull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curiosit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Simpson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Awesom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awesom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329" w:firstLine="864"/>
        <w:jc w:val="left"/>
        <w:tabs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slightly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author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colleague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associate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Lindsa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transforming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choose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Simpson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articl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1"/>
        <w:jc w:val="left"/>
        <w:tabs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resonated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Simpson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resonated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4" w:firstLine="-576"/>
        <w:jc w:val="left"/>
        <w:tabs>
          <w:tab w:pos="2340" w:val="left"/>
          <w:tab w:pos="6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younger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resonant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responsibility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yourself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answer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telling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wrong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depends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3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implicit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butterfly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learn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structure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throughout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without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institutionalized</w:t>
      </w:r>
      <w:r>
        <w:rPr>
          <w:rFonts w:ascii="Courier New" w:hAnsi="Courier New" w:cs="Courier New" w:eastAsia="Courier New"/>
          <w:sz w:val="24"/>
          <w:szCs w:val="24"/>
          <w:spacing w:val="-1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educational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rite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powerful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wonder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current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society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powerful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deeply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passionate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compassionate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4" w:firstLine="-576"/>
        <w:jc w:val="left"/>
        <w:tabs>
          <w:tab w:pos="3480" w:val="left"/>
          <w:tab w:pos="406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deeply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powerfu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summarily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highlighted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phras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pedagog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pedagog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enoug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teacher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teachin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western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knowledg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pedagogy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western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knowledge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obviously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implemented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current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societal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implement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beyond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broader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demographic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48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912" w:right="2193" w:firstLine="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implement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pedagog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477" w:firstLine="-576"/>
        <w:jc w:val="left"/>
        <w:tabs>
          <w:tab w:pos="3480" w:val="left"/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7" w:firstLine="-576"/>
        <w:jc w:val="left"/>
        <w:tabs>
          <w:tab w:pos="2340" w:val="left"/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endangere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origi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6"/>
        <w:jc w:val="left"/>
        <w:tabs>
          <w:tab w:pos="2480" w:val="left"/>
          <w:tab w:pos="2900" w:val="left"/>
          <w:tab w:pos="390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natur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observ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supernice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912" w:right="2765" w:firstLine="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91" w:firstLine="-576"/>
        <w:jc w:val="left"/>
        <w:tabs>
          <w:tab w:pos="2340" w:val="left"/>
          <w:tab w:pos="592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contrast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childre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western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educational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frameworks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expertise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family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truste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everythin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spacing w:before="0" w:after="0" w:line="391" w:lineRule="auto"/>
        <w:ind w:left="1488" w:right="4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felt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powerful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elders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children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experiencing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480" w:val="left"/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elders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0"/>
        <w:jc w:val="left"/>
        <w:tabs>
          <w:tab w:pos="390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kiddo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however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approaches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7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Christen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powerful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storytelling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storytelling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rebellio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quote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existence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hub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intelligent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Nishnaabe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residential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anywa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powerfu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histories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memorial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heritage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setting</w:t>
      </w:r>
    </w:p>
    <w:p>
      <w:pPr>
        <w:spacing w:before="0" w:after="0" w:line="391" w:lineRule="auto"/>
        <w:ind w:left="1488" w:right="33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storytelling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quote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paragrap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accept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permanence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rebellion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narrative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foregrounding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storytelling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powerfu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0" w:firstLine="-576"/>
        <w:jc w:val="left"/>
        <w:tabs>
          <w:tab w:pos="3480" w:val="left"/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Absolutel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extremely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extremely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powerfu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tweak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/>
        <w:jc w:val="left"/>
        <w:tabs>
          <w:tab w:pos="2340" w:val="left"/>
          <w:tab w:pos="4340" w:val="left"/>
          <w:tab w:pos="462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pieces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Leanne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Simpson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schola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powerful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experienc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Leanne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Simpson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powerful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strong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thoughtful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opinion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arranges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763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written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Salish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traditio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2" w:firstLine="-576"/>
        <w:jc w:val="left"/>
        <w:tabs>
          <w:tab w:pos="3480" w:val="left"/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written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everything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knowledge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transmitted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transmissio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storytellin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repetition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stories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experienc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9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Salis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written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until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contac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52" w:firstLine="-576"/>
        <w:jc w:val="left"/>
        <w:tabs>
          <w:tab w:pos="2200" w:val="left"/>
          <w:tab w:pos="9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distant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material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immersive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available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 w:firstLine="-576"/>
        <w:jc w:val="left"/>
        <w:tabs>
          <w:tab w:pos="2480" w:val="left"/>
          <w:tab w:pos="348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guess</w:t>
      </w:r>
    </w:p>
    <w:p>
      <w:pPr>
        <w:spacing w:before="0" w:after="0" w:line="390" w:lineRule="auto"/>
        <w:ind w:left="1488" w:right="18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Leanne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Simpson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pushed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pushing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storytellin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5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actively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erased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urbanis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eastern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histories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erase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meaningfu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urban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escap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206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environment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versu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3"/>
        <w:jc w:val="left"/>
        <w:tabs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traditiona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reflecting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displace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214" w:firstLine="-576"/>
        <w:jc w:val="left"/>
        <w:tabs>
          <w:tab w:pos="3480" w:val="left"/>
          <w:tab w:pos="420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perspectiv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communities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themselves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absolutely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208"/>
        <w:jc w:val="left"/>
        <w:tabs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urbanism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displacement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black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Hogan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Valley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Vancouve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corner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</w:p>
    <w:p>
      <w:pPr>
        <w:spacing w:before="1" w:after="0" w:line="391" w:lineRule="auto"/>
        <w:ind w:left="1488" w:right="65"/>
        <w:jc w:val="left"/>
        <w:tabs>
          <w:tab w:pos="376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anecdot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Asian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beautiful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restaurant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driving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corner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driving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Horto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Subwa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jarrin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0" w:after="0" w:line="391" w:lineRule="auto"/>
        <w:ind w:left="1488" w:right="187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parents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immigrant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Kingsway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immigrant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population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Skytrain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912" w:right="52"/>
        <w:jc w:val="left"/>
        <w:tabs>
          <w:tab w:pos="2340" w:val="left"/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identification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anywher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1" w:after="0" w:line="391" w:lineRule="auto"/>
        <w:ind w:left="1488" w:right="19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lecture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beginning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November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urban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Annabell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5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exact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articulated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Vancouve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frien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galler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Georgia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concrete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occupy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Vancouve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hotel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Georgi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terrible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eye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George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Hornby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Thurlow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Thurlo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residents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Georgia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galler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containe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Hotel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Georgia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Vancouve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festival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Georgia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Strai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scene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</w:p>
    <w:p>
      <w:pPr>
        <w:spacing w:before="0" w:after="0" w:line="391" w:lineRule="auto"/>
        <w:ind w:left="1488" w:right="4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absolutely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missin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passionat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blog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corner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connect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3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memor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deemed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8" w:firstLine="-576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potentiall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2" w:firstLine="-576"/>
        <w:jc w:val="left"/>
        <w:tabs>
          <w:tab w:pos="234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Dyla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urban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opportunity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childre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possibl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Along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educational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environment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9" w:firstLine="-576"/>
        <w:jc w:val="left"/>
        <w:tabs>
          <w:tab w:pos="348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1" w:after="0" w:line="391" w:lineRule="auto"/>
        <w:ind w:left="1488" w:right="188" w:firstLine="-576"/>
        <w:jc w:val="left"/>
        <w:tabs>
          <w:tab w:pos="234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teache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propertie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kids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hurdle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paperwork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childre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safet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buzz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7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childre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912" w:right="624"/>
        <w:jc w:val="left"/>
        <w:tabs>
          <w:tab w:pos="2340" w:val="left"/>
          <w:tab w:pos="348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liability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faculty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forestry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degree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5"/>
        <w:jc w:val="left"/>
        <w:tabs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bachelor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stewardshi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program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reminded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wondered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UBC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wondering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48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program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7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 w:firstLine="-576"/>
        <w:jc w:val="left"/>
        <w:tabs>
          <w:tab w:pos="3060" w:val="left"/>
          <w:tab w:pos="348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engagemen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consultatio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consultation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caught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push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institution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pedagog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762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university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freedom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freedo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university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lawyers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insurance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</w:p>
    <w:p>
      <w:pPr>
        <w:spacing w:before="0" w:after="0" w:line="271" w:lineRule="exact"/>
        <w:ind w:left="1488" w:right="-20"/>
        <w:jc w:val="left"/>
        <w:tabs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field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trips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professor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912" w:right="43" w:firstLine="1439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foreve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oral</w:t>
      </w:r>
    </w:p>
    <w:p>
      <w:pPr>
        <w:spacing w:before="0" w:after="0" w:line="271" w:lineRule="exact"/>
        <w:ind w:left="1488" w:right="-20"/>
        <w:jc w:val="left"/>
        <w:tabs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tradition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brought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earlie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Saanich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dictionar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historically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allowed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traditions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repeat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everything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exploit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7" w:firstLine="-576"/>
        <w:jc w:val="left"/>
        <w:tabs>
          <w:tab w:pos="3480" w:val="left"/>
          <w:tab w:pos="562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balance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engage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pedagog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welcomed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engage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0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pedagog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</w:p>
    <w:p>
      <w:pPr>
        <w:spacing w:before="0" w:after="0" w:line="271" w:lineRule="exact"/>
        <w:ind w:left="874" w:right="52"/>
        <w:jc w:val="center"/>
        <w:tabs>
          <w:tab w:pos="23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8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introduction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previously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Europe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during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colonialization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5"/>
        <w:jc w:val="left"/>
        <w:tabs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rhythms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records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boil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oxen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pastur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pedagogy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critique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western</w:t>
      </w:r>
    </w:p>
    <w:p>
      <w:pPr>
        <w:spacing w:before="0" w:after="0" w:line="391" w:lineRule="auto"/>
        <w:ind w:left="1488" w:right="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education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disconnection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spending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producing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uphold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successful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capitalist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competitive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existence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instead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66" w:firstLine="-576"/>
        <w:jc w:val="left"/>
        <w:tabs>
          <w:tab w:pos="3480" w:val="left"/>
          <w:tab w:pos="476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resonates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differen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9"/>
        <w:jc w:val="left"/>
        <w:tabs>
          <w:tab w:pos="3480" w:val="left"/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outside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conversatio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university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university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SSHRC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opposing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Leanne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Simpson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valuable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pedagogies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knowledge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57" w:firstLine="863"/>
        <w:jc w:val="left"/>
        <w:tabs>
          <w:tab w:pos="4780" w:val="left"/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forget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coauthore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relationships</w:t>
      </w:r>
    </w:p>
    <w:p>
      <w:pPr>
        <w:spacing w:before="0" w:after="0" w:line="391" w:lineRule="auto"/>
        <w:ind w:left="1488" w:right="497"/>
        <w:jc w:val="left"/>
        <w:tabs>
          <w:tab w:pos="2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navigating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regimens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mornin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8"/>
        <w:jc w:val="left"/>
        <w:tabs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allowed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population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compared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Musquea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5"/>
        <w:jc w:val="left"/>
        <w:tabs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appreciate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stops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participat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comparison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5"/>
        <w:jc w:val="left"/>
        <w:tabs>
          <w:tab w:pos="720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extractio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economics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sustenance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gatherin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gathering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postindustrial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revolution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alienated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</w:p>
    <w:p>
      <w:pPr>
        <w:spacing w:before="0" w:after="0" w:line="390" w:lineRule="auto"/>
        <w:ind w:left="1488" w:right="475"/>
        <w:jc w:val="left"/>
        <w:tabs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factorie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attitudes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</w:p>
    <w:p>
      <w:pPr>
        <w:spacing w:before="1" w:after="0" w:line="390" w:lineRule="auto"/>
        <w:ind w:left="1488" w:right="4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flanked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expect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390" w:lineRule="auto"/>
        <w:ind w:left="1488" w:right="338" w:firstLine="-576"/>
        <w:jc w:val="left"/>
        <w:tabs>
          <w:tab w:pos="3480" w:val="left"/>
          <w:tab w:pos="534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historical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</w:p>
    <w:p>
      <w:pPr>
        <w:spacing w:before="1" w:after="0" w:line="390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classes</w:t>
      </w:r>
    </w:p>
    <w:p>
      <w:pPr>
        <w:spacing w:before="1" w:after="0" w:line="391" w:lineRule="auto"/>
        <w:ind w:left="1488" w:right="48"/>
        <w:jc w:val="left"/>
        <w:tabs>
          <w:tab w:pos="2480" w:val="left"/>
          <w:tab w:pos="3200" w:val="left"/>
          <w:tab w:pos="492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universit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urban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urban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Absolutely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nuance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 w:firstLine="863"/>
        <w:jc w:val="left"/>
        <w:tabs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engaging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minutes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retouch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brief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transformation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hopefully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meet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loosel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communicate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 w:firstLine="864"/>
        <w:jc w:val="left"/>
        <w:tabs>
          <w:tab w:pos="2620" w:val="left"/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meet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complex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strongly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encourage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helpful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5" w:firstLine="864"/>
        <w:jc w:val="left"/>
        <w:tabs>
          <w:tab w:pos="3340" w:val="left"/>
          <w:tab w:pos="3480" w:val="left"/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During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meet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decolonizatio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towards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reconciliatio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equit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parameters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please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please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meet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5"/>
        <w:jc w:val="left"/>
        <w:tabs>
          <w:tab w:pos="4340" w:val="left"/>
          <w:tab w:pos="562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parameter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complex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scenario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tasked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tasked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solve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brief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solve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complex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complex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0" w:after="0" w:line="271" w:lineRule="exact"/>
        <w:ind w:left="1488" w:right="-20"/>
        <w:jc w:val="left"/>
        <w:tabs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challeng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sounds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abstrac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391" w:lineRule="auto"/>
        <w:ind w:left="1488" w:right="46"/>
        <w:jc w:val="left"/>
        <w:tabs>
          <w:tab w:pos="3200" w:val="left"/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briefs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received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solve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conflict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</w:p>
    <w:p>
      <w:pPr>
        <w:spacing w:before="0" w:after="0" w:line="391" w:lineRule="auto"/>
        <w:ind w:left="1488" w:right="46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nuances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complex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redefining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tabs>
          <w:tab w:pos="2620" w:val="left"/>
          <w:tab w:pos="4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deliverable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48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deliverable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7"/>
        <w:jc w:val="left"/>
        <w:tabs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deliverable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challenge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8"/>
        <w:jc w:val="left"/>
        <w:tabs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underlying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assumptions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complex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undertaking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complex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deliverable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written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928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391" w:lineRule="auto"/>
        <w:ind w:left="1488" w:right="214" w:firstLine="-576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presentations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penultimate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birthda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99" w:firstLine="-576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split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0"/>
        <w:jc w:val="left"/>
        <w:tabs>
          <w:tab w:pos="2900" w:val="left"/>
          <w:tab w:pos="4340" w:val="left"/>
          <w:tab w:pos="462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wait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Dyla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330" w:firstLine="-576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wondered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Canvas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deliverable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3480" w:val="left"/>
          <w:tab w:pos="4200" w:val="left"/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shifting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1"/>
        <w:jc w:val="left"/>
        <w:tabs>
          <w:tab w:pos="2480" w:val="left"/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Carmine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librar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/>
        <w:jc w:val="left"/>
        <w:tabs>
          <w:tab w:pos="2200" w:val="left"/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future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spacing w:before="0" w:after="0" w:line="390" w:lineRule="auto"/>
        <w:ind w:left="1488" w:right="333"/>
        <w:jc w:val="left"/>
        <w:tabs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complex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17"/>
        <w:jc w:val="left"/>
        <w:tabs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attempt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complex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8"/>
        <w:jc w:val="left"/>
        <w:tabs>
          <w:tab w:pos="376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ramps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Novembe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extra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office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encourage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trouble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enough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Tuesday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8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6" w:firstLine="-576"/>
        <w:jc w:val="left"/>
        <w:tabs>
          <w:tab w:pos="3340" w:val="left"/>
          <w:tab w:pos="348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draft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strongly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encourage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submitted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</w:p>
    <w:p>
      <w:pPr>
        <w:spacing w:before="0" w:after="0" w:line="391" w:lineRule="auto"/>
        <w:ind w:left="1488" w:right="45"/>
        <w:jc w:val="left"/>
        <w:tabs>
          <w:tab w:pos="4340" w:val="left"/>
          <w:tab w:pos="562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submitted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please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attendance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sheet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somewher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yourselve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soone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2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391" w:lineRule="auto"/>
        <w:ind w:left="1488" w:right="56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Siegle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principa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Accurate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Realtime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Reporting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68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6050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Uncertified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Draf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Verbatim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Transcript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sectPr>
      <w:pgMar w:header="703" w:footer="1653" w:top="940" w:bottom="1840" w:left="1680" w:right="1720"/>
      <w:pgSz w:w="12240" w:h="15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14.949997pt;margin-top:698.357178pt;width:211.966001pt;height:11pt;mso-position-horizontal-relative:page;mso-position-vertical-relative:page;z-index:-1490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Accurate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6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Realtime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5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Reporting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3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In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1"/>
                    <w:w w:val="100"/>
                    <w:b/>
                    <w:bCs/>
                    <w:i/>
                  </w:rPr>
                  <w:t>c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.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-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(60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3"/>
                    <w:w w:val="100"/>
                    <w:b/>
                    <w:bCs/>
                    <w:i/>
                  </w:rPr>
                  <w:t>4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)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68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3"/>
                    <w:w w:val="100"/>
                    <w:b/>
                    <w:bCs/>
                    <w:i/>
                  </w:rPr>
                  <w:t>5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-6050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22.950012pt;margin-top:720.281006pt;width:53.650001pt;height:14.0pt;mso-position-horizontal-relative:page;mso-position-vertical-relative:page;z-index:-1489" type="#_x0000_t202" filled="f" stroked="f">
          <v:textbox inset="0,0,0,0">
            <w:txbxContent>
              <w:p>
                <w:pPr>
                  <w:spacing w:before="0" w:after="0" w:line="268" w:lineRule="exact"/>
                  <w:ind w:left="20" w:right="-20"/>
                  <w:jc w:val="left"/>
                  <w:rPr>
                    <w:rFonts w:ascii="Courier New" w:hAnsi="Courier New" w:cs="Courier New" w:eastAsia="Courier New"/>
                    <w:sz w:val="24"/>
                    <w:szCs w:val="24"/>
                  </w:rPr>
                </w:pPr>
                <w:rPr/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Page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8.949997pt;margin-top:34.131035pt;width:386.050001pt;height:14pt;mso-position-horizontal-relative:page;mso-position-vertical-relative:page;z-index:-1491" type="#_x0000_t202" filled="f" stroked="f">
          <v:textbox inset="0,0,0,0">
            <w:txbxContent>
              <w:p>
                <w:pPr>
                  <w:spacing w:before="0" w:after="0" w:line="268" w:lineRule="exact"/>
                  <w:ind w:left="20" w:right="-56"/>
                  <w:jc w:val="left"/>
                  <w:rPr>
                    <w:rFonts w:ascii="Courier New" w:hAnsi="Courier New" w:cs="Courier New" w:eastAsia="Courier New"/>
                    <w:sz w:val="24"/>
                    <w:szCs w:val="24"/>
                  </w:rPr>
                </w:pPr>
                <w:rPr/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Verbatim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9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1"/>
                    <w:w w:val="100"/>
                    <w:b/>
                    <w:bCs/>
                    <w:position w:val="2"/>
                  </w:rPr>
                  <w:t>(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draf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t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)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transcript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11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-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PLAN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501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4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-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Oct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4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1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3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,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2026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2026-10-17T20:22:40Z</dcterms:created>
  <dcterms:modified xsi:type="dcterms:W3CDTF">2026-10-17T20:22:40Z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2026-10-17T00:00:00Z</vt:filetime>
  </property>
  <property fmtid="{D5CDD505-2E9C-101B-9397-08002B2CF9AE}" pid="3" name="LastSaved">
    <vt:filetime>2026-10-18T00:00:00Z</vt:filetime>
  </property>
</Properties>
</file>