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12" w:firstLine="675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271" w:lineRule="exact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2" w:firstLine="864"/>
        <w:jc w:val="left"/>
        <w:tabs>
          <w:tab w:pos="3340" w:val="left"/>
          <w:tab w:pos="3760" w:val="left"/>
          <w:tab w:pos="4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housekeeping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1" w:lineRule="auto"/>
        <w:ind w:left="1488" w:right="58"/>
        <w:jc w:val="left"/>
        <w:tabs>
          <w:tab w:pos="2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NumType w:start="1"/>
          <w:pgMar w:header="703" w:footer="1653" w:top="940" w:bottom="1840" w:left="1680" w:right="122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housekeeping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beforehan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swee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-576"/>
        <w:jc w:val="left"/>
        <w:tabs>
          <w:tab w:pos="2620" w:val="left"/>
          <w:tab w:pos="3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!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053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3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5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multipl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 w:firstLine="-576"/>
        <w:jc w:val="left"/>
        <w:tabs>
          <w:tab w:pos="39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2900" w:val="left"/>
          <w:tab w:pos="3760" w:val="left"/>
          <w:tab w:pos="4200" w:val="left"/>
          <w:tab w:pos="6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</w:p>
    <w:p>
      <w:pPr>
        <w:spacing w:before="0" w:after="0" w:line="391" w:lineRule="auto"/>
        <w:ind w:left="1488" w:right="47"/>
        <w:jc w:val="left"/>
        <w:tabs>
          <w:tab w:pos="3760" w:val="left"/>
          <w:tab w:pos="4060" w:val="left"/>
          <w:tab w:pos="4620" w:val="left"/>
          <w:tab w:pos="5060" w:val="left"/>
          <w:tab w:pos="5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November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Jasmin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4"/>
        <w:jc w:val="left"/>
        <w:tabs>
          <w:tab w:pos="3760" w:val="left"/>
          <w:tab w:pos="4480" w:val="left"/>
          <w:tab w:pos="5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060" w:val="left"/>
          <w:tab w:pos="6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9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1" w:firstLine="864"/>
        <w:jc w:val="left"/>
        <w:tabs>
          <w:tab w:pos="4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2352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</w:p>
    <w:p>
      <w:pPr>
        <w:spacing w:before="1" w:after="0" w:line="391" w:lineRule="auto"/>
        <w:ind w:left="1488" w:right="475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equivalents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equivalen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NRR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45"/>
        <w:jc w:val="left"/>
        <w:tabs>
          <w:tab w:pos="3060" w:val="left"/>
          <w:tab w:pos="4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tabs>
          <w:tab w:pos="3340" w:val="left"/>
          <w:tab w:pos="5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29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2200" w:val="left"/>
          <w:tab w:pos="3340" w:val="left"/>
          <w:tab w:pos="6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laborator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NRR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200" w:val="left"/>
          <w:tab w:pos="36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</w:p>
    <w:p>
      <w:pPr>
        <w:spacing w:before="0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3"/>
        <w:jc w:val="left"/>
        <w:tabs>
          <w:tab w:pos="3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packag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describing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900" w:val="left"/>
          <w:tab w:pos="4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47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differently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7"/>
        <w:jc w:val="left"/>
        <w:tabs>
          <w:tab w:pos="4340" w:val="left"/>
          <w:tab w:pos="5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Catherin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doublecheck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multiplying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-576"/>
        <w:jc w:val="left"/>
        <w:tabs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laboratory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</w:p>
    <w:p>
      <w:pPr>
        <w:spacing w:before="0" w:after="0" w:line="390" w:lineRule="auto"/>
        <w:ind w:left="1488" w:right="618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2352" w:right="327" w:firstLine="-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derating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900" w:val="left"/>
          <w:tab w:pos="4060" w:val="left"/>
          <w:tab w:pos="5620" w:val="left"/>
          <w:tab w:pos="6060" w:val="left"/>
          <w:tab w:pos="6480" w:val="left"/>
          <w:tab w:pos="69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 w:firstLine="864"/>
        <w:jc w:val="left"/>
        <w:tabs>
          <w:tab w:pos="3340" w:val="left"/>
          <w:tab w:pos="4060" w:val="left"/>
          <w:tab w:pos="7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decibels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47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bracketing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occupations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2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pneumatic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drilling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7" w:firstLine="864"/>
        <w:jc w:val="left"/>
        <w:tabs>
          <w:tab w:pos="7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"/>
        <w:jc w:val="left"/>
        <w:tabs>
          <w:tab w:pos="4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1" w:after="0" w:line="391" w:lineRule="auto"/>
        <w:ind w:left="1488" w:right="43"/>
        <w:jc w:val="left"/>
        <w:tabs>
          <w:tab w:pos="2900" w:val="left"/>
          <w:tab w:pos="334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overprotectio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overprotectio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0" w:after="0" w:line="271" w:lineRule="exact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760" w:val="left"/>
          <w:tab w:pos="4060" w:val="left"/>
          <w:tab w:pos="4340" w:val="left"/>
          <w:tab w:pos="4480" w:val="left"/>
          <w:tab w:pos="4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plumb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0"/>
        <w:jc w:val="left"/>
        <w:tabs>
          <w:tab w:pos="3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sheath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eardrum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laboratory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eardrum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underneat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2340" w:val="left"/>
          <w:tab w:pos="3200" w:val="left"/>
          <w:tab w:pos="3620" w:val="left"/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391" w:lineRule="auto"/>
        <w:ind w:left="1488" w:right="44"/>
        <w:jc w:val="left"/>
        <w:tabs>
          <w:tab w:pos="3900" w:val="left"/>
          <w:tab w:pos="4760" w:val="left"/>
          <w:tab w:pos="4920" w:val="left"/>
          <w:tab w:pos="59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unplugged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adphone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artefact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5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185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0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4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620" w:val="left"/>
          <w:tab w:pos="334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eyeball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deflec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absorb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noticeably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ratin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2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Honeywel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eyeball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340" w:val="left"/>
          <w:tab w:pos="3620" w:val="left"/>
          <w:tab w:pos="4060" w:val="left"/>
          <w:tab w:pos="4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compatible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attached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compatibl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attached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compressible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silicone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6"/>
        <w:jc w:val="left"/>
        <w:tabs>
          <w:tab w:pos="39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 w:firstLine="864"/>
        <w:jc w:val="left"/>
        <w:tabs>
          <w:tab w:pos="2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620" w:val="left"/>
          <w:tab w:pos="5340" w:val="left"/>
          <w:tab w:pos="7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blabbing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piercings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pinnas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5480" w:val="left"/>
          <w:tab w:pos="5620" w:val="left"/>
          <w:tab w:pos="5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thicker</w:t>
      </w:r>
    </w:p>
    <w:p>
      <w:pPr>
        <w:spacing w:before="0" w:after="0" w:line="391" w:lineRule="auto"/>
        <w:ind w:left="1488" w:right="330"/>
        <w:jc w:val="left"/>
        <w:tabs>
          <w:tab w:pos="6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3620" w:val="left"/>
          <w:tab w:pos="4060" w:val="left"/>
          <w:tab w:pos="4760" w:val="left"/>
          <w:tab w:pos="6060" w:val="left"/>
          <w:tab w:pos="6760" w:val="left"/>
          <w:tab w:pos="6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classificatio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tragu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7" w:firstLine="864"/>
        <w:jc w:val="left"/>
        <w:tabs>
          <w:tab w:pos="2340" w:val="left"/>
          <w:tab w:pos="2900" w:val="left"/>
          <w:tab w:pos="3900" w:val="left"/>
          <w:tab w:pos="4340" w:val="left"/>
          <w:tab w:pos="4760" w:val="left"/>
          <w:tab w:pos="5060" w:val="left"/>
          <w:tab w:pos="5760" w:val="left"/>
          <w:tab w:pos="6060" w:val="left"/>
          <w:tab w:pos="69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271" w:lineRule="exact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everywher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4340" w:val="left"/>
          <w:tab w:pos="4620" w:val="left"/>
          <w:tab w:pos="5760" w:val="left"/>
          <w:tab w:pos="7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WiFi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495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trouble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340" w:val="left"/>
          <w:tab w:pos="3200" w:val="left"/>
          <w:tab w:pos="4200" w:val="left"/>
          <w:tab w:pos="5480" w:val="left"/>
          <w:tab w:pos="6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</w:p>
    <w:p>
      <w:pPr>
        <w:spacing w:before="0" w:after="0" w:line="391" w:lineRule="auto"/>
        <w:ind w:left="1488" w:right="18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crackl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3194" w:firstLine="576"/>
        <w:jc w:val="left"/>
        <w:tabs>
          <w:tab w:pos="2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50" w:firstLine="-576"/>
        <w:jc w:val="left"/>
        <w:tabs>
          <w:tab w:pos="3480" w:val="left"/>
          <w:tab w:pos="3620" w:val="left"/>
          <w:tab w:pos="3900" w:val="left"/>
          <w:tab w:pos="5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Eliot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</w:t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480" w:val="left"/>
          <w:tab w:pos="5340" w:val="left"/>
          <w:tab w:pos="7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18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4340" w:val="left"/>
          <w:tab w:pos="5060" w:val="left"/>
          <w:tab w:pos="7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uncomfortabl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5"/>
        <w:jc w:val="left"/>
        <w:tabs>
          <w:tab w:pos="3900" w:val="left"/>
          <w:tab w:pos="56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moulded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391" w:lineRule="auto"/>
        <w:ind w:left="1488" w:right="4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pinhole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3900" w:val="left"/>
          <w:tab w:pos="4340" w:val="left"/>
          <w:tab w:pos="5480" w:val="left"/>
          <w:tab w:pos="648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manufacturer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46"/>
        <w:jc w:val="left"/>
        <w:tabs>
          <w:tab w:pos="2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14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4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4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Ebb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496"/>
        <w:jc w:val="left"/>
        <w:tabs>
          <w:tab w:pos="42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overprotectio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tabs>
          <w:tab w:pos="2620" w:val="left"/>
          <w:tab w:pos="6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864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millwright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2480" w:val="left"/>
          <w:tab w:pos="376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Feedbac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7" w:firstLine="863"/>
        <w:jc w:val="left"/>
        <w:tabs>
          <w:tab w:pos="406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5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8" w:firstLine="864"/>
        <w:jc w:val="left"/>
        <w:tabs>
          <w:tab w:pos="2760" w:val="left"/>
          <w:tab w:pos="462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Overprotectio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sidetrac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passively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</w:p>
    <w:p>
      <w:pPr>
        <w:spacing w:before="0" w:after="0" w:line="390" w:lineRule="auto"/>
        <w:ind w:left="1488" w:right="61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</w:p>
    <w:p>
      <w:pPr>
        <w:spacing w:before="1" w:after="0" w:line="390" w:lineRule="auto"/>
        <w:ind w:left="1488" w:right="65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Amplified</w:t>
      </w:r>
    </w:p>
    <w:p>
      <w:pPr>
        <w:spacing w:before="1" w:after="0" w:line="391" w:lineRule="auto"/>
        <w:ind w:left="1488" w:right="35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billso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microphon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8"/>
        <w:jc w:val="left"/>
        <w:tabs>
          <w:tab w:pos="3900" w:val="left"/>
          <w:tab w:pos="5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nonlinear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620" w:val="left"/>
          <w:tab w:pos="4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squishes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4"/>
        <w:jc w:val="left"/>
        <w:tabs>
          <w:tab w:pos="3620" w:val="left"/>
          <w:tab w:pos="5760" w:val="left"/>
          <w:tab w:pos="7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manufacture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tabs>
          <w:tab w:pos="4200" w:val="left"/>
          <w:tab w:pos="6920" w:val="left"/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overprotectio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packagin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solutio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3"/>
        <w:jc w:val="left"/>
        <w:tabs>
          <w:tab w:pos="3480" w:val="left"/>
          <w:tab w:pos="5200" w:val="left"/>
          <w:tab w:pos="7780" w:val="left"/>
          <w:tab w:pos="80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specialized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borderline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attenuato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760" w:val="left"/>
          <w:tab w:pos="4200" w:val="left"/>
          <w:tab w:pos="5760" w:val="left"/>
          <w:tab w:pos="7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  <w:tab w:pos="3760" w:val="left"/>
          <w:tab w:pos="3900" w:val="left"/>
          <w:tab w:pos="42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musicians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620" w:val="left"/>
          <w:tab w:pos="6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anymor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discontinue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nonlinear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recreational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$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pocket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060" w:val="left"/>
          <w:tab w:pos="67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9" w:firstLine="863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recreational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impulse</w:t>
      </w:r>
    </w:p>
    <w:p>
      <w:pPr>
        <w:spacing w:before="0" w:after="0" w:line="391" w:lineRule="auto"/>
        <w:ind w:left="1488" w:right="47"/>
        <w:jc w:val="left"/>
        <w:tabs>
          <w:tab w:pos="2340" w:val="left"/>
          <w:tab w:pos="3760" w:val="left"/>
          <w:tab w:pos="4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passivel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recreational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orderin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864"/>
        <w:jc w:val="left"/>
        <w:tabs>
          <w:tab w:pos="3340" w:val="left"/>
          <w:tab w:pos="4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manufacturers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Phonak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turnafte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Vernon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ternship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Vernon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ugliest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51" w:firstLine="576"/>
        <w:jc w:val="left"/>
        <w:tabs>
          <w:tab w:pos="2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apparently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390" w:lineRule="auto"/>
        <w:ind w:left="1488" w:right="33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38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900" w:val="left"/>
          <w:tab w:pos="8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9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reinstruct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44"/>
        <w:jc w:val="left"/>
        <w:tabs>
          <w:tab w:pos="3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deteriorate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childhood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0" w:after="0" w:line="391" w:lineRule="auto"/>
        <w:ind w:left="1488" w:right="42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7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superviso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submerse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droplets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Christmas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2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plasti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</w:p>
    <w:p>
      <w:pPr>
        <w:spacing w:before="0" w:after="0" w:line="391" w:lineRule="auto"/>
        <w:ind w:left="1488" w:right="46"/>
        <w:jc w:val="left"/>
        <w:tabs>
          <w:tab w:pos="2340" w:val="left"/>
          <w:tab w:pos="2480" w:val="left"/>
          <w:tab w:pos="4760" w:val="left"/>
          <w:tab w:pos="5060" w:val="left"/>
          <w:tab w:pos="6060" w:val="left"/>
          <w:tab w:pos="6620" w:val="left"/>
          <w:tab w:pos="7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moulde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daily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hygiene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cuff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6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attenuatio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4"/>
        <w:jc w:val="left"/>
        <w:tabs>
          <w:tab w:pos="3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CSA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anatomical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anatomica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itchy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4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troubl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2351" w:right="1901" w:firstLine="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&gt;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622" w:firstLine="-576"/>
        <w:jc w:val="left"/>
        <w:tabs>
          <w:tab w:pos="39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counsellin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1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b/>
          <w:bCs/>
          <w:position w:val="2"/>
        </w:rPr>
        <w:t>A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b/>
          <w:bCs/>
          <w:position w:val="2"/>
        </w:rPr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industr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 w:firstLine="-576"/>
        <w:jc w:val="left"/>
        <w:tabs>
          <w:tab w:pos="320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clinicall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squeaking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</w:p>
    <w:p>
      <w:pPr>
        <w:spacing w:before="0" w:after="0" w:line="391" w:lineRule="auto"/>
        <w:ind w:left="1488" w:right="47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suitable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</w:p>
    <w:p>
      <w:pPr>
        <w:spacing w:before="0" w:after="0" w:line="271" w:lineRule="exact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7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tabs>
          <w:tab w:pos="2340" w:val="left"/>
          <w:tab w:pos="2620" w:val="left"/>
          <w:tab w:pos="5340" w:val="left"/>
          <w:tab w:pos="5920" w:val="left"/>
          <w:tab w:pos="7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selection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200" w:val="left"/>
          <w:tab w:pos="376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6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plumb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hovering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5"/>
        <w:jc w:val="left"/>
        <w:tabs>
          <w:tab w:pos="2900" w:val="left"/>
          <w:tab w:pos="76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 w:firstLine="-576"/>
        <w:jc w:val="left"/>
        <w:tabs>
          <w:tab w:pos="2900" w:val="left"/>
          <w:tab w:pos="3900" w:val="left"/>
          <w:tab w:pos="4760" w:val="left"/>
          <w:tab w:pos="6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72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71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86.050001pt;height:14pt;mso-position-horizontal-relative:page;mso-position-vertical-relative:page;z-index:-721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551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Oct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2026-10-17T19:15:57Z</dcterms:created>
  <dcterms:modified xsi:type="dcterms:W3CDTF">2026-10-17T19:15:57Z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LastSaved">
    <vt:filetime>2026-10-18T00:00:00Z</vt:filetime>
  </property>
</Properties>
</file>