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112" w:firstLine="675"/>
        <w:jc w:val="left"/>
        <w:tabs>
          <w:tab w:pos="348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0" w:after="0" w:line="271" w:lineRule="exact"/>
        <w:ind w:left="1488" w:right="-20"/>
        <w:jc w:val="left"/>
        <w:tabs>
          <w:tab w:pos="290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mornin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 w:firstLine="863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Tuesda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1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Octobe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contacts</w:t>
      </w:r>
    </w:p>
    <w:p>
      <w:pPr>
        <w:spacing w:before="0" w:after="0" w:line="390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96" w:firstLine="864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</w:p>
    <w:p>
      <w:pPr>
        <w:spacing w:before="0" w:after="0" w:line="271" w:lineRule="exact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</w:p>
    <w:p>
      <w:pPr>
        <w:jc w:val="left"/>
        <w:spacing w:after="0"/>
        <w:sectPr>
          <w:pgNumType w:start="1"/>
          <w:pgMar w:header="703" w:footer="1653" w:top="940" w:bottom="1840" w:left="1680" w:right="122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620" w:val="left"/>
          <w:tab w:pos="7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fabulous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200" w:val="left"/>
          <w:tab w:pos="5340" w:val="left"/>
          <w:tab w:pos="6620" w:val="left"/>
          <w:tab w:pos="6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Pumpkin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crunchy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yesterda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surprised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foggy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fogg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appointment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yesterday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tabs>
          <w:tab w:pos="5620" w:val="left"/>
          <w:tab w:pos="6340" w:val="left"/>
          <w:tab w:pos="7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frui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promoting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Chucklin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dumpster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Victori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11" w:right="902"/>
        <w:jc w:val="center"/>
        <w:tabs>
          <w:tab w:pos="81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appreciate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overwhelme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yesterda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engaging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submitting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 w:firstLine="864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8"/>
        <w:jc w:val="left"/>
        <w:tabs>
          <w:tab w:pos="5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6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200" w:val="left"/>
          <w:tab w:pos="3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leturey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613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0" w:firstLine="1007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pocket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deeper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competencies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863"/>
        <w:jc w:val="left"/>
        <w:tabs>
          <w:tab w:pos="4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Wednesday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tragic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Tsawwassen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1"/>
        <w:jc w:val="left"/>
        <w:tabs>
          <w:tab w:pos="2480" w:val="left"/>
          <w:tab w:pos="5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tragic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4" w:firstLine="864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Esther</w:t>
      </w:r>
    </w:p>
    <w:p>
      <w:pPr>
        <w:spacing w:before="1" w:after="0" w:line="391" w:lineRule="auto"/>
        <w:ind w:left="1488" w:right="4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Grandview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Grandview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eagles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emotiona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beautifu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2" w:firstLine="-576"/>
        <w:jc w:val="left"/>
        <w:tabs>
          <w:tab w:pos="3480" w:val="left"/>
          <w:tab w:pos="5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769" w:firstLine="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-576"/>
        <w:jc w:val="left"/>
        <w:tabs>
          <w:tab w:pos="2340" w:val="left"/>
          <w:tab w:pos="5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Daniel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7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634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1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55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4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jc w:val="both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tabs>
          <w:tab w:pos="390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kiddos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ceremonie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envisioned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meaningfully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embedded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</w:p>
    <w:p>
      <w:pPr>
        <w:spacing w:before="0" w:after="0" w:line="271" w:lineRule="exact"/>
        <w:ind w:left="1488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dialogu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/>
        <w:jc w:val="left"/>
        <w:tabs>
          <w:tab w:pos="3760" w:val="left"/>
          <w:tab w:pos="4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champions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354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3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rulings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undertake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reunderstandin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reteaching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myself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distinguish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distinguish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</w:p>
    <w:p>
      <w:pPr>
        <w:spacing w:before="0" w:after="0" w:line="391" w:lineRule="auto"/>
        <w:ind w:left="1488" w:right="19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046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Caped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played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prominent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perpetuate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rulings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8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advancements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perseverance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9" w:firstLine="864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belabour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47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barred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7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counsel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terminology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760" w:val="left"/>
          <w:tab w:pos="50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spacing w:before="0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sacre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deliverativ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John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Burroughs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John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Burrow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attempt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abolish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unfortunately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successful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864"/>
        <w:jc w:val="left"/>
        <w:tabs>
          <w:tab w:pos="3200" w:val="left"/>
          <w:tab w:pos="4340" w:val="left"/>
          <w:tab w:pos="5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rulings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human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48"/>
        <w:jc w:val="left"/>
        <w:tabs>
          <w:tab w:pos="37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distinguishe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1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cli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1" w:firstLine="864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precedent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differentiatio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1" w:firstLine="864"/>
        <w:jc w:val="left"/>
        <w:tabs>
          <w:tab w:pos="32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whisper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4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039" w:firstLine="864"/>
        <w:jc w:val="left"/>
        <w:tabs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terminology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2620" w:val="left"/>
          <w:tab w:pos="6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confused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906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3200" w:val="left"/>
          <w:tab w:pos="3480" w:val="left"/>
          <w:tab w:pos="6480" w:val="left"/>
          <w:tab w:pos="6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ome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34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terminolog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island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elders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59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 w:firstLine="-576"/>
        <w:jc w:val="left"/>
        <w:tabs>
          <w:tab w:pos="19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72" w:firstLine="-576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</w:p>
    <w:p>
      <w:pPr>
        <w:spacing w:before="0" w:after="0" w:line="271" w:lineRule="exact"/>
        <w:ind w:left="1488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framewor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conflicts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left"/>
        <w:tabs>
          <w:tab w:pos="4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recap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3900" w:val="left"/>
          <w:tab w:pos="4200" w:val="left"/>
          <w:tab w:pos="6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spacing w:before="0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864"/>
        <w:jc w:val="left"/>
        <w:tabs>
          <w:tab w:pos="6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dissertation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spacing w:before="0" w:after="0" w:line="391" w:lineRule="auto"/>
        <w:ind w:left="1488" w:right="44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scientists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deferential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9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denote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entitlement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unmake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 w:firstLine="864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understood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340" w:val="left"/>
          <w:tab w:pos="7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debated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continuously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superceded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tabs>
          <w:tab w:pos="4760" w:val="left"/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seriousl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asserte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Delgamuukw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Delgamuukw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</w:p>
    <w:p>
      <w:pPr>
        <w:spacing w:before="1" w:after="0" w:line="391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throughout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erased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14" w:right="78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center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</w:p>
    <w:p>
      <w:pPr>
        <w:spacing w:before="0" w:after="0" w:line="391" w:lineRule="auto"/>
        <w:ind w:left="1488" w:right="67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9"/>
        <w:jc w:val="left"/>
        <w:tabs>
          <w:tab w:pos="290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3" w:firstLine="863"/>
        <w:jc w:val="left"/>
        <w:tabs>
          <w:tab w:pos="3200" w:val="left"/>
          <w:tab w:pos="3480" w:val="left"/>
          <w:tab w:pos="7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9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hereditary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chiefs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Chilcotin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adamantly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pipeline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1"/>
        <w:jc w:val="left"/>
        <w:tabs>
          <w:tab w:pos="32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4"/>
        <w:jc w:val="left"/>
        <w:tabs>
          <w:tab w:pos="3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uphold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Sheryl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lightfoo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tidal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2900" w:val="left"/>
          <w:tab w:pos="40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highlight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182"/>
        <w:jc w:val="left"/>
        <w:tabs>
          <w:tab w:pos="3340" w:val="left"/>
          <w:tab w:pos="7340" w:val="left"/>
          <w:tab w:pos="8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2620" w:val="left"/>
          <w:tab w:pos="748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realtors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1" w:firstLine="-576"/>
        <w:jc w:val="left"/>
        <w:tabs>
          <w:tab w:pos="3480" w:val="left"/>
          <w:tab w:pos="5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realtors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7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realtors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"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4" w:firstLine="-576"/>
        <w:jc w:val="left"/>
        <w:tabs>
          <w:tab w:pos="348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4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1" w:firstLine="-576"/>
        <w:jc w:val="left"/>
        <w:tabs>
          <w:tab w:pos="3480" w:val="left"/>
          <w:tab w:pos="5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belabour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fascinated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realtors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buyer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3480" w:val="left"/>
          <w:tab w:pos="4340" w:val="left"/>
          <w:tab w:pos="69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blocks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educated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7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6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tabs>
          <w:tab w:pos="306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9" w:firstLine="-576"/>
        <w:jc w:val="left"/>
        <w:tabs>
          <w:tab w:pos="3480" w:val="left"/>
          <w:tab w:pos="390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swath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historic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2" w:firstLine="-576"/>
        <w:jc w:val="left"/>
        <w:tabs>
          <w:tab w:pos="234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520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Easie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Gwaii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island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islands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3060" w:val="left"/>
          <w:tab w:pos="4340" w:val="left"/>
          <w:tab w:pos="6760" w:val="left"/>
          <w:tab w:pos="7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Charlotte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Charlott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savv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864"/>
        <w:jc w:val="left"/>
        <w:tabs>
          <w:tab w:pos="2900" w:val="left"/>
          <w:tab w:pos="60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Isabel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Maori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7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overnigh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3"/>
        <w:jc w:val="left"/>
        <w:tabs>
          <w:tab w:pos="234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centurie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descendants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</w:p>
    <w:p>
      <w:pPr>
        <w:spacing w:before="0" w:after="0" w:line="391" w:lineRule="auto"/>
        <w:ind w:left="1488" w:right="33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Gwai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vehemently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89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 w:firstLine="-576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DYLA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0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391" w:lineRule="auto"/>
        <w:ind w:left="1488" w:right="45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structures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6760" w:val="left"/>
          <w:tab w:pos="7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revitalization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tangible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jurisdictio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2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foreseeable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</w:p>
    <w:p>
      <w:pPr>
        <w:spacing w:before="0" w:after="0" w:line="391" w:lineRule="auto"/>
        <w:ind w:left="1488" w:right="326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militar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securit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6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2"/>
        <w:jc w:val="left"/>
        <w:tabs>
          <w:tab w:pos="30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90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empires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empires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amazing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Mohawk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Audra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Simpso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Mohawk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Interruptu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5340" w:val="left"/>
          <w:tab w:pos="5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colonialism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leasehol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Zealand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Zealan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nested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Zealan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Vatican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2483"/>
        <w:jc w:val="left"/>
        <w:tabs>
          <w:tab w:pos="2340" w:val="left"/>
          <w:tab w:pos="3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909" w:firstLine="-576"/>
        <w:jc w:val="left"/>
        <w:tabs>
          <w:tab w:pos="348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precedent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opinion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preceden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trustee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subtreatie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390" w:lineRule="auto"/>
        <w:ind w:left="1488" w:right="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possibilities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8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Danik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 w:firstLine="-576"/>
        <w:jc w:val="left"/>
        <w:tabs>
          <w:tab w:pos="234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spearheaded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village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Charlotte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Dodgin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Geteets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97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inspired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Dodg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390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inspirin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15" w:firstLine="-576"/>
        <w:jc w:val="left"/>
        <w:tabs>
          <w:tab w:pos="348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7"/>
        <w:jc w:val="left"/>
        <w:tabs>
          <w:tab w:pos="3060" w:val="left"/>
          <w:tab w:pos="8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journe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estranged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54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9" w:firstLine="-5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Israel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citizens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ancestors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0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9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Washington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spacing w:before="0" w:after="0" w:line="391" w:lineRule="auto"/>
        <w:ind w:left="1488" w:right="65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geopolitical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identifications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0" w:lineRule="auto"/>
        <w:ind w:left="1488" w:right="785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9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uphold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Mohaw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Nahon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Mohawk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Interruptus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passport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2480" w:val="left"/>
          <w:tab w:pos="67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passports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6"/>
        <w:jc w:val="left"/>
        <w:tabs>
          <w:tab w:pos="3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immemoria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climat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7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 w:firstLine="-576"/>
        <w:jc w:val="left"/>
        <w:tabs>
          <w:tab w:pos="3480" w:val="left"/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distinguish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understood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</w:p>
    <w:p>
      <w:pPr>
        <w:spacing w:before="0" w:after="0" w:line="240" w:lineRule="auto"/>
        <w:ind w:left="1488" w:right="-20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 w:firstLine="-576"/>
        <w:jc w:val="left"/>
        <w:tabs>
          <w:tab w:pos="2340" w:val="left"/>
          <w:tab w:pos="3060" w:val="left"/>
          <w:tab w:pos="7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Californi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assimilated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Spanish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ghosts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flattene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heritag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390" w:lineRule="auto"/>
        <w:ind w:left="912" w:right="1355" w:firstLine="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0" w:lineRule="auto"/>
        <w:ind w:left="1488" w:right="21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7" w:firstLine="86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</w:p>
    <w:p>
      <w:pPr>
        <w:spacing w:before="0" w:after="0" w:line="391" w:lineRule="auto"/>
        <w:ind w:left="1488" w:right="495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tabs>
          <w:tab w:pos="5340" w:val="left"/>
          <w:tab w:pos="77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concentrated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relocation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tribal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particles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scattered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Yuko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Northwest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63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1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qualifier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nized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2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5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assistant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demonstrated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hereditary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</w:p>
    <w:p>
      <w:pPr>
        <w:spacing w:before="0" w:after="0" w:line="391" w:lineRule="auto"/>
        <w:ind w:left="1488" w:right="47"/>
        <w:jc w:val="left"/>
        <w:tabs>
          <w:tab w:pos="47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eclaration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276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pronunciatio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ownership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</w:p>
    <w:p>
      <w:pPr>
        <w:spacing w:before="0" w:after="0" w:line="391" w:lineRule="auto"/>
        <w:ind w:left="1488" w:right="68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Bella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Bella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2"/>
        <w:jc w:val="left"/>
        <w:tabs>
          <w:tab w:pos="4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eventually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attendance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apologie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utensi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insights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analogous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4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Reynolds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203"/>
        <w:jc w:val="left"/>
        <w:tabs>
          <w:tab w:pos="6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determination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tabs>
          <w:tab w:pos="8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6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themselves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Tslei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Waututh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48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subordinate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0" w:firstLine="-576"/>
        <w:jc w:val="left"/>
        <w:tabs>
          <w:tab w:pos="3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jc w:val="left"/>
        <w:spacing w:after="0"/>
        <w:sectPr>
          <w:pgMar w:header="703" w:footer="1653" w:top="940" w:bottom="1840" w:left="1680" w:right="138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5340" w:val="left"/>
          <w:tab w:pos="6480" w:val="left"/>
          <w:tab w:pos="7060" w:val="left"/>
          <w:tab w:pos="9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spacing w:before="0" w:after="0" w:line="391" w:lineRule="auto"/>
        <w:ind w:left="1488" w:right="188"/>
        <w:jc w:val="left"/>
        <w:tabs>
          <w:tab w:pos="3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shells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skill</w:t>
      </w:r>
    </w:p>
    <w:p>
      <w:pPr>
        <w:spacing w:before="1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intricacy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shells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currency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0" w:after="0" w:line="390" w:lineRule="auto"/>
        <w:ind w:left="1488" w:right="47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Toronto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HOHHed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4"/>
        <w:jc w:val="left"/>
        <w:tabs>
          <w:tab w:pos="5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represent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canoes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interfere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 w:firstLine="-576"/>
        <w:jc w:val="left"/>
        <w:tabs>
          <w:tab w:pos="3480" w:val="left"/>
          <w:tab w:pos="620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6"/>
        <w:jc w:val="left"/>
        <w:tabs>
          <w:tab w:pos="2480" w:val="left"/>
          <w:tab w:pos="448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Haudenosaunee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Haudenosaunee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18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canoe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customs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diplo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aticall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Haudenosaunee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confederacy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son</w:t>
      </w:r>
    </w:p>
    <w:p>
      <w:pPr>
        <w:spacing w:before="0" w:after="0" w:line="391" w:lineRule="auto"/>
        <w:ind w:left="1488" w:right="179"/>
        <w:jc w:val="left"/>
        <w:tabs>
          <w:tab w:pos="3200" w:val="left"/>
          <w:tab w:pos="3620" w:val="left"/>
          <w:tab w:pos="56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patriarch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Haudenosaunee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Wampum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survived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centurie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6" w:firstLine="863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extraction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480" w:val="left"/>
          <w:tab w:pos="4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5200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7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2351" w:right="5334" w:firstLine="-1439"/>
        <w:jc w:val="left"/>
        <w:tabs>
          <w:tab w:pos="1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&gt;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&gt;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1" w:after="0" w:line="390" w:lineRule="auto"/>
        <w:ind w:left="1488" w:right="45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0" w:lineRule="auto"/>
        <w:ind w:left="1488" w:right="4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75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various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202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trustee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SCARP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spacing w:before="0" w:after="0" w:line="390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enroll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</w:p>
    <w:p>
      <w:pPr>
        <w:spacing w:before="1" w:after="0" w:line="391" w:lineRule="auto"/>
        <w:ind w:left="1488" w:right="491" w:firstLine="-576"/>
        <w:jc w:val="left"/>
        <w:tabs>
          <w:tab w:pos="2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opportunity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</w:p>
    <w:p>
      <w:pPr>
        <w:spacing w:before="0" w:after="0" w:line="390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knowledgeable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authority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8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71" w:lineRule="exact"/>
        <w:ind w:left="1488" w:right="-20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20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0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7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Robinson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1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settlements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Quebec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Nunavu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Yuko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landscape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helpful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4200" w:val="left"/>
          <w:tab w:pos="4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funny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</w:p>
    <w:p>
      <w:pPr>
        <w:spacing w:before="0" w:after="0" w:line="271" w:lineRule="exact"/>
        <w:ind w:left="1488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peace</w:t>
      </w:r>
    </w:p>
    <w:p>
      <w:pPr>
        <w:spacing w:before="1" w:after="0" w:line="391" w:lineRule="auto"/>
        <w:ind w:left="1488" w:right="48"/>
        <w:jc w:val="left"/>
        <w:tabs>
          <w:tab w:pos="57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friendship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supercede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nuances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8" w:firstLine="864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332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careful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disadvantages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2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1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upheld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3340" w:val="left"/>
          <w:tab w:pos="4760" w:val="left"/>
          <w:tab w:pos="5480" w:val="left"/>
          <w:tab w:pos="6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912" w:right="1043" w:firstLine="144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7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3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acknowledges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390" w:lineRule="auto"/>
        <w:ind w:left="1488" w:right="61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arranges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0" w:firstLine="864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constitutionally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187"/>
        <w:jc w:val="left"/>
        <w:tabs>
          <w:tab w:pos="390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intentiona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advantageous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disadvantageous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6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Pierre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Trudea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George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president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330"/>
        <w:jc w:val="left"/>
        <w:tabs>
          <w:tab w:pos="36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chiefs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chartered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approximately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Ottawa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publiciz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advocate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incredible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tabs>
          <w:tab w:pos="27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holding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Europeans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surrendere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infringed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1216"/>
        <w:jc w:val="left"/>
        <w:tabs>
          <w:tab w:pos="3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</w:p>
    <w:p>
      <w:pPr>
        <w:spacing w:before="1" w:after="0" w:line="391" w:lineRule="auto"/>
        <w:ind w:left="1488" w:right="60" w:firstLine="-576"/>
        <w:jc w:val="left"/>
        <w:tabs>
          <w:tab w:pos="2760" w:val="left"/>
          <w:tab w:pos="3480" w:val="left"/>
          <w:tab w:pos="4200" w:val="left"/>
          <w:tab w:pos="49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lengthy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</w:p>
    <w:p>
      <w:pPr>
        <w:spacing w:before="0" w:after="0" w:line="391" w:lineRule="auto"/>
        <w:ind w:left="1488" w:right="65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8" w:firstLine="864"/>
        <w:jc w:val="left"/>
        <w:tabs>
          <w:tab w:pos="7200" w:val="left"/>
          <w:tab w:pos="7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Leona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succinctly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2351" w:right="3618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1" w:after="0" w:line="391" w:lineRule="auto"/>
        <w:ind w:left="1488" w:right="46" w:firstLine="-576"/>
        <w:jc w:val="left"/>
        <w:tabs>
          <w:tab w:pos="3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</w:p>
    <w:p>
      <w:pPr>
        <w:spacing w:before="0" w:after="0" w:line="391" w:lineRule="auto"/>
        <w:ind w:left="1488" w:right="47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precedent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391" w:lineRule="auto"/>
        <w:ind w:left="1488" w:right="42"/>
        <w:jc w:val="left"/>
        <w:tabs>
          <w:tab w:pos="420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Gladstone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precedent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capitalized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eggs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keystone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keystone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culture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cedar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32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infringed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undermine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</w:p>
    <w:p>
      <w:pPr>
        <w:spacing w:before="0" w:after="0" w:line="390" w:lineRule="auto"/>
        <w:ind w:left="1488" w:right="45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</w:p>
    <w:p>
      <w:pPr>
        <w:spacing w:before="1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ambiguou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enforces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positive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privilege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200" w:val="left"/>
          <w:tab w:pos="3480" w:val="left"/>
          <w:tab w:pos="520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324"/>
        <w:jc w:val="left"/>
        <w:tabs>
          <w:tab w:pos="39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triggers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triggers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knowledge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3337" w:firstLine="576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Laughte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5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lengt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privileged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leverage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191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Heiltsuk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harvests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lobbied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2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length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overextraction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pollution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precedent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47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Atlantic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1" w:lineRule="auto"/>
        <w:ind w:left="1488" w:right="46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department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oceans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3340" w:val="left"/>
          <w:tab w:pos="4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Awesom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Sparrow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</w:p>
    <w:p>
      <w:pPr>
        <w:spacing w:before="0" w:after="0" w:line="391" w:lineRule="auto"/>
        <w:ind w:left="1488" w:right="42"/>
        <w:jc w:val="left"/>
        <w:tabs>
          <w:tab w:pos="2620" w:val="left"/>
          <w:tab w:pos="4200" w:val="left"/>
          <w:tab w:pos="5920" w:val="left"/>
          <w:tab w:pos="6200" w:val="left"/>
          <w:tab w:pos="6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responsibilities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upheld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honourably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</w:p>
    <w:p>
      <w:pPr>
        <w:spacing w:before="0" w:after="0" w:line="390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responsibilitie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harkens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Royal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Proclamation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honour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27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preview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preoccupation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legalspea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4760" w:val="left"/>
          <w:tab w:pos="7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dispossession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nonindigenous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archival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interview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mappin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archaeological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8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thousands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dollars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4"/>
        <w:jc w:val="left"/>
        <w:tabs>
          <w:tab w:pos="262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occupation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understandings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belongs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exclusive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</w:p>
    <w:p>
      <w:pPr>
        <w:spacing w:before="0" w:after="0" w:line="271" w:lineRule="exact"/>
        <w:ind w:left="1488" w:right="-20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Nisg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extinguished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Delgamuukw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1" w:firstLine="863"/>
        <w:jc w:val="left"/>
        <w:tabs>
          <w:tab w:pos="262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comprehensive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Delgamuukw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Delgamuukw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Calder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2480" w:val="left"/>
          <w:tab w:pos="3900" w:val="left"/>
          <w:tab w:pos="548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Chilcotin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Chilcoti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logging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52"/>
        <w:jc w:val="left"/>
        <w:tabs>
          <w:tab w:pos="2340" w:val="left"/>
          <w:tab w:pos="3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2340" w:val="left"/>
          <w:tab w:pos="3480" w:val="left"/>
          <w:tab w:pos="40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4"/>
        <w:jc w:val="left"/>
        <w:tabs>
          <w:tab w:pos="4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British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Columbi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Williams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863"/>
        <w:jc w:val="left"/>
        <w:tabs>
          <w:tab w:pos="2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precedents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2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anybody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arises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362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Tlingit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760" w:val="left"/>
          <w:tab w:pos="3480" w:val="left"/>
          <w:tab w:pos="4480" w:val="left"/>
          <w:tab w:pos="520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swaths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exploration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reserve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infringed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infringe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6" w:firstLine="-576"/>
        <w:jc w:val="left"/>
        <w:tabs>
          <w:tab w:pos="2340" w:val="left"/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webinar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Januar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northern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2760" w:val="left"/>
          <w:tab w:pos="290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helicopter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flyer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1" w:firstLine="-576"/>
        <w:jc w:val="left"/>
        <w:tabs>
          <w:tab w:pos="3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Ontari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Carrier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hectares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additiona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released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released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public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5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7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triggere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 w:firstLine="86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spectrum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ambiguou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territor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7" w:firstLine="86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credit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Jennifer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Jennifer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scholars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positio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graphic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adversely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Hydr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flood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wildlif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ambiguou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*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4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332"/>
        <w:jc w:val="left"/>
        <w:tabs>
          <w:tab w:pos="2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infringemen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deeper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3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destroy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watershe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speculative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speculative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/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downplay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7"/>
        <w:jc w:val="left"/>
        <w:tabs>
          <w:tab w:pos="234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triggered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claimant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causal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adverse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helpfu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burde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1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TALYN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 w:firstLine="-576"/>
        <w:jc w:val="left"/>
        <w:tabs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juicy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271" w:lineRule="exact"/>
        <w:ind w:left="1488" w:right="-20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2620" w:val="left"/>
          <w:tab w:pos="4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injunctio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fulfille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social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Albert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carries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lawyer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supreme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apparently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7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0" w:after="0" w:line="391" w:lineRule="auto"/>
        <w:ind w:left="1488" w:right="4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</w:p>
    <w:p>
      <w:pPr>
        <w:spacing w:before="0" w:after="0" w:line="271" w:lineRule="exact"/>
        <w:ind w:left="912" w:right="-2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companie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worthwhile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76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corporations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</w:p>
    <w:p>
      <w:pPr>
        <w:spacing w:before="0" w:after="0" w:line="390" w:lineRule="auto"/>
        <w:ind w:left="912" w:right="48"/>
        <w:jc w:val="left"/>
        <w:tabs>
          <w:tab w:pos="234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territorie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334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combination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335" w:firstLine="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outlines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1" w:after="0" w:line="391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constitutionally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constitution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repatriated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0" w:firstLine="-576"/>
        <w:jc w:val="left"/>
        <w:tabs>
          <w:tab w:pos="27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3" w:right="1047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strength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memory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consultation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aiming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2" w:firstLine="863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resource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</w:p>
    <w:p>
      <w:pPr>
        <w:spacing w:before="0" w:after="0" w:line="391" w:lineRule="auto"/>
        <w:ind w:left="1488" w:right="620"/>
        <w:jc w:val="left"/>
        <w:tabs>
          <w:tab w:pos="5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4"/>
        <w:jc w:val="left"/>
        <w:tabs>
          <w:tab w:pos="3340" w:val="left"/>
          <w:tab w:pos="6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tricky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tabs>
          <w:tab w:pos="7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Tsilhqotin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settlement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4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justified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 w:firstLine="-576"/>
        <w:jc w:val="left"/>
        <w:tabs>
          <w:tab w:pos="234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afraid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48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Totall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swath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</w:p>
    <w:p>
      <w:pPr>
        <w:spacing w:before="0" w:after="0" w:line="391" w:lineRule="auto"/>
        <w:ind w:left="1488" w:right="19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inferior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inferior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sovereignt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supercedes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inferior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belongs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misinformatio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aboriginal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obviously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precedent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14" w:firstLine="-576"/>
        <w:jc w:val="left"/>
        <w:tabs>
          <w:tab w:pos="3480" w:val="left"/>
          <w:tab w:pos="7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Evelyn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municipalitie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6" w:firstLine="-576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suddenly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federal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warned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municipality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garner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deserves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afraid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confusion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-576"/>
        <w:jc w:val="left"/>
        <w:tabs>
          <w:tab w:pos="348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commentary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breakdown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spacing w:before="1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fiduciary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responsibility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ridiculous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avenues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negotiations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874" w:right="501"/>
        <w:jc w:val="center"/>
        <w:tabs>
          <w:tab w:pos="2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center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declaration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agricultura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agricultural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eastern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Richmond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5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centurie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article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476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intricacies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dynamic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 w:firstLine="-576"/>
        <w:jc w:val="left"/>
        <w:tabs>
          <w:tab w:pos="3480" w:val="left"/>
          <w:tab w:pos="70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articl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announce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publicly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avenue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overturned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affluent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advantageous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900" w:val="left"/>
          <w:tab w:pos="3060" w:val="left"/>
          <w:tab w:pos="67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tension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title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disputed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nations</w:t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conquer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disputes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tribes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 w:firstLine="-576"/>
        <w:jc w:val="left"/>
        <w:tabs>
          <w:tab w:pos="2340" w:val="left"/>
          <w:tab w:pos="5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Musqueam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shocke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disappointed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resorted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colonial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teachings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existed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Salish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874" w:right="51"/>
        <w:jc w:val="center"/>
        <w:tabs>
          <w:tab w:pos="3440" w:val="left"/>
          <w:tab w:pos="75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consequences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cognizant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</w:p>
    <w:p>
      <w:pPr>
        <w:spacing w:before="1" w:after="0" w:line="240" w:lineRule="auto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2352" w:right="18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Khelsile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Squamish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commentar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indigenous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relationship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46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owner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planners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 w:firstLine="864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mongering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miscommunicatio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everybody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Khelsile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2351" w:right="3618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271" w:lineRule="exact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Cowichan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teaching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frameworks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 w:firstLine="864"/>
        <w:jc w:val="left"/>
        <w:tabs>
          <w:tab w:pos="6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meantim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transformation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rigorou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3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evaluatio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brief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decolonizatio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reconciliatio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consultants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municipal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planner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description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WhatsAp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collaborative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-576"/>
        <w:jc w:val="left"/>
        <w:tabs>
          <w:tab w:pos="3480" w:val="left"/>
          <w:tab w:pos="3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 w:firstLine="-576"/>
        <w:jc w:val="left"/>
        <w:tabs>
          <w:tab w:pos="262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WhatsAp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video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style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/>
        <w:jc w:val="left"/>
        <w:tabs>
          <w:tab w:pos="5200" w:val="left"/>
          <w:tab w:pos="548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exercise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MAGGIE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332" w:firstLine="864"/>
        <w:jc w:val="left"/>
        <w:tabs>
          <w:tab w:pos="2900" w:val="left"/>
          <w:tab w:pos="4760" w:val="left"/>
          <w:tab w:pos="5480" w:val="left"/>
          <w:tab w:pos="7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twelve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391" w:lineRule="auto"/>
        <w:ind w:left="1488" w:right="5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72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84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847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78.800001pt;height:14pt;mso-position-horizontal-relative:page;mso-position-vertical-relative:page;z-index:-184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501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Oct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2026-10-12T17:36:01Z</dcterms:created>
  <dcterms:modified xsi:type="dcterms:W3CDTF">2026-10-12T17:36:01Z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2026-10-12T00:00:00Z</vt:filetime>
  </property>
  <property fmtid="{D5CDD505-2E9C-101B-9397-08002B2CF9AE}" pid="3" name="LastSaved">
    <vt:filetime>2026-10-13T00:00:00Z</vt:filetime>
  </property>
</Properties>
</file>