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553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192" w:firstLine="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0" w:after="0" w:line="271" w:lineRule="exact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communicat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Sheryl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0" w:firstLine="863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391" w:lineRule="auto"/>
        <w:ind w:left="1488" w:right="189"/>
        <w:jc w:val="left"/>
        <w:tabs>
          <w:tab w:pos="2760" w:val="left"/>
          <w:tab w:pos="30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mistake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tically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brainstem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5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0" w:after="0" w:line="391" w:lineRule="auto"/>
        <w:ind w:left="1488" w:right="46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</w:p>
    <w:p>
      <w:pPr>
        <w:spacing w:before="0" w:after="0" w:line="391" w:lineRule="auto"/>
        <w:ind w:left="1488" w:right="44"/>
        <w:jc w:val="left"/>
        <w:tabs>
          <w:tab w:pos="4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bilateral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bilateral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Brainstem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periphera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4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sequence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sequenc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1" w:firstLine="863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hesitation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earphon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3"/>
        <w:jc w:val="left"/>
        <w:tabs>
          <w:tab w:pos="4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</w:p>
    <w:p>
      <w:pPr>
        <w:spacing w:before="0" w:after="0" w:line="271" w:lineRule="exact"/>
        <w:ind w:left="1488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9"/>
        <w:jc w:val="left"/>
        <w:tabs>
          <w:tab w:pos="5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milliseconds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25" w:firstLine="863"/>
        <w:jc w:val="left"/>
        <w:tabs>
          <w:tab w:pos="376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suprathreshol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1" w:lineRule="auto"/>
        <w:ind w:left="1488" w:right="189"/>
        <w:jc w:val="left"/>
        <w:tabs>
          <w:tab w:pos="262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superthreshold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391" w:lineRule="auto"/>
        <w:ind w:left="1488" w:right="475"/>
        <w:jc w:val="left"/>
        <w:tabs>
          <w:tab w:pos="5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6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suprasegmental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332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prosodic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864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acciden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epileps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5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391" w:lineRule="auto"/>
        <w:ind w:left="1488" w:right="493"/>
        <w:jc w:val="left"/>
        <w:tabs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milliseconds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millisecond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Bellis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inquirer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5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discrimination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62" w:firstLine="864"/>
        <w:jc w:val="left"/>
        <w:tabs>
          <w:tab w:pos="4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nucleus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4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5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paradigm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900" w:val="left"/>
          <w:tab w:pos="4060" w:val="left"/>
          <w:tab w:pos="6760" w:val="left"/>
          <w:tab w:pos="7480" w:val="left"/>
          <w:tab w:pos="7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stimulus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stimulus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0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390" w:lineRule="auto"/>
        <w:ind w:left="1488" w:right="44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21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 w:firstLine="864"/>
        <w:jc w:val="left"/>
        <w:tabs>
          <w:tab w:pos="3620" w:val="left"/>
          <w:tab w:pos="6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TMTF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amplitud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390" w:lineRule="auto"/>
        <w:ind w:left="1488" w:right="491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 w:firstLine="864"/>
        <w:jc w:val="left"/>
        <w:tabs>
          <w:tab w:pos="2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psychoacoustics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390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2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4" w:firstLine="863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262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7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</w:p>
    <w:p>
      <w:pPr>
        <w:spacing w:before="1" w:after="0" w:line="391" w:lineRule="auto"/>
        <w:ind w:left="1488" w:right="45"/>
        <w:jc w:val="left"/>
        <w:tabs>
          <w:tab w:pos="2340" w:val="left"/>
          <w:tab w:pos="4060" w:val="left"/>
          <w:tab w:pos="4200" w:val="left"/>
          <w:tab w:pos="6200" w:val="left"/>
          <w:tab w:pos="6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MSAAT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MSAAT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6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7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MSAAT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SIFTER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271" w:lineRule="exact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SIFTER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4"/>
        <w:jc w:val="left"/>
        <w:tabs>
          <w:tab w:pos="492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cumulative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AUDITEC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affiliated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4620" w:val="left"/>
          <w:tab w:pos="6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immittance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sabbatica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912" w:right="3766" w:firstLine="576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Electrophysiology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910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</w:p>
    <w:p>
      <w:pPr>
        <w:spacing w:before="1" w:after="0" w:line="390" w:lineRule="auto"/>
        <w:ind w:left="1488" w:right="19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recurren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latency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2900" w:val="left"/>
          <w:tab w:pos="3060" w:val="left"/>
          <w:tab w:pos="390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electrophysiological</w:t>
      </w:r>
      <w:r>
        <w:rPr>
          <w:rFonts w:ascii="Courier New" w:hAnsi="Courier New" w:cs="Courier New" w:eastAsia="Courier New"/>
          <w:sz w:val="24"/>
          <w:szCs w:val="24"/>
          <w:spacing w:val="-2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4480" w:val="left"/>
          <w:tab w:pos="7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cumulative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neuropathy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5" w:firstLine="-576"/>
        <w:jc w:val="left"/>
        <w:tabs>
          <w:tab w:pos="1900" w:val="left"/>
          <w:tab w:pos="4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</w:p>
    <w:p>
      <w:pPr>
        <w:spacing w:before="1" w:after="0" w:line="390" w:lineRule="auto"/>
        <w:ind w:left="1488" w:right="332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7" w:firstLine="-576"/>
        <w:jc w:val="left"/>
        <w:tabs>
          <w:tab w:pos="2900" w:val="left"/>
          <w:tab w:pos="390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391" w:lineRule="auto"/>
        <w:ind w:left="1488" w:right="43"/>
        <w:jc w:val="left"/>
        <w:tabs>
          <w:tab w:pos="3760" w:val="left"/>
          <w:tab w:pos="5200" w:val="left"/>
          <w:tab w:pos="59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/>
        <w:jc w:val="left"/>
        <w:tabs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scenario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recruit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1" w:firstLine="576"/>
        <w:jc w:val="left"/>
        <w:tabs>
          <w:tab w:pos="190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elaborate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1" w:after="0" w:line="390" w:lineRule="auto"/>
        <w:ind w:left="1488" w:right="49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209" w:firstLine="-576"/>
        <w:jc w:val="left"/>
        <w:tabs>
          <w:tab w:pos="3200" w:val="left"/>
          <w:tab w:pos="3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appendix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 w:firstLine="863"/>
        <w:jc w:val="left"/>
        <w:tabs>
          <w:tab w:pos="2900" w:val="left"/>
          <w:tab w:pos="4340" w:val="left"/>
          <w:tab w:pos="5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0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punch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scoring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1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90" w:firstLine="-576"/>
        <w:jc w:val="left"/>
        <w:tabs>
          <w:tab w:pos="2760" w:val="left"/>
          <w:tab w:pos="5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applicable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2760" w:val="left"/>
          <w:tab w:pos="4060" w:val="left"/>
          <w:tab w:pos="5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preliminary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2351" w:right="348" w:firstLine="1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tabs>
          <w:tab w:pos="2620" w:val="left"/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65"/>
        <w:jc w:val="left"/>
        <w:tabs>
          <w:tab w:pos="4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</w:p>
    <w:p>
      <w:pPr>
        <w:spacing w:before="0" w:after="0" w:line="391" w:lineRule="auto"/>
        <w:ind w:left="1488" w:right="67"/>
        <w:jc w:val="left"/>
        <w:tabs>
          <w:tab w:pos="3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deliberately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disservice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</w:p>
    <w:p>
      <w:pPr>
        <w:spacing w:before="0" w:after="0" w:line="391" w:lineRule="auto"/>
        <w:ind w:left="1488" w:right="67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limitation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graphic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representatio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congressional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-576"/>
        <w:jc w:val="left"/>
        <w:tabs>
          <w:tab w:pos="3900" w:val="left"/>
          <w:tab w:pos="5340" w:val="left"/>
          <w:tab w:pos="60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"/>
        <w:jc w:val="left"/>
        <w:tabs>
          <w:tab w:pos="3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adequat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 w:firstLine="863"/>
        <w:jc w:val="left"/>
        <w:tabs>
          <w:tab w:pos="3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3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infrastructure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36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13" w:right="1059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</w:p>
    <w:p>
      <w:pPr>
        <w:jc w:val="center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6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240" w:lineRule="auto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6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340" w:val="left"/>
          <w:tab w:pos="4760" w:val="left"/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49" w:firstLine="-576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 w:firstLine="-576"/>
        <w:jc w:val="left"/>
        <w:tabs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toxi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2900" w:val="left"/>
          <w:tab w:pos="5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youthfu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equipment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</w:p>
    <w:p>
      <w:pPr>
        <w:spacing w:before="0" w:after="0" w:line="390" w:lineRule="auto"/>
        <w:ind w:left="1488" w:right="20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</w:p>
    <w:p>
      <w:pPr>
        <w:spacing w:before="1" w:after="0" w:line="390" w:lineRule="auto"/>
        <w:ind w:left="1488" w:right="59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convenien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66"/>
        <w:jc w:val="left"/>
        <w:tabs>
          <w:tab w:pos="2620" w:val="left"/>
          <w:tab w:pos="4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97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defaul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3" w:firstLine="863"/>
        <w:jc w:val="left"/>
        <w:tabs>
          <w:tab w:pos="3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preserving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cognitive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391" w:lineRule="auto"/>
        <w:ind w:left="1488" w:right="67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irrefutable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difficultie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/>
        <w:jc w:val="left"/>
        <w:tabs>
          <w:tab w:pos="348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toxicity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7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bandwidth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bandwidt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bandwidt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residual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391" w:lineRule="auto"/>
        <w:ind w:left="1488" w:right="189"/>
        <w:jc w:val="left"/>
        <w:tabs>
          <w:tab w:pos="2480" w:val="left"/>
          <w:tab w:pos="2900" w:val="left"/>
          <w:tab w:pos="562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crapp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fidelity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complaint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8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3" w:firstLine="863"/>
        <w:jc w:val="left"/>
        <w:tabs>
          <w:tab w:pos="3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presbycusi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68"/>
        <w:jc w:val="left"/>
        <w:tabs>
          <w:tab w:pos="29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3200" w:val="left"/>
          <w:tab w:pos="6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28"/>
        <w:jc w:val="left"/>
        <w:tabs>
          <w:tab w:pos="3200" w:val="left"/>
          <w:tab w:pos="7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</w:p>
    <w:p>
      <w:pPr>
        <w:spacing w:before="0" w:after="0" w:line="391" w:lineRule="auto"/>
        <w:ind w:left="1488" w:right="48"/>
        <w:jc w:val="left"/>
        <w:tabs>
          <w:tab w:pos="4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flattened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1" w:after="0" w:line="391" w:lineRule="auto"/>
        <w:ind w:left="1488" w:right="19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compensate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7"/>
        <w:jc w:val="left"/>
        <w:tabs>
          <w:tab w:pos="4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391" w:lineRule="auto"/>
        <w:ind w:left="1488" w:right="45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tabs>
          <w:tab w:pos="492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6"/>
        <w:jc w:val="left"/>
        <w:tabs>
          <w:tab w:pos="6200" w:val="left"/>
          <w:tab w:pos="8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shippe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202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1" w:after="0" w:line="391" w:lineRule="auto"/>
        <w:ind w:left="1488" w:right="6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equipped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misplaced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52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headphones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5340" w:val="left"/>
          <w:tab w:pos="5620" w:val="left"/>
          <w:tab w:pos="6760" w:val="left"/>
          <w:tab w:pos="7480" w:val="left"/>
          <w:tab w:pos="7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isolation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contraindication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intimation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 w:firstLine="863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simplicity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correspondence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29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simplisti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8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0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toleranc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26" w:firstLine="863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1" w:after="0" w:line="391" w:lineRule="auto"/>
        <w:ind w:left="1488" w:right="48"/>
        <w:jc w:val="left"/>
        <w:tabs>
          <w:tab w:pos="3200" w:val="left"/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toleranc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compatibl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7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3200" w:val="left"/>
          <w:tab w:pos="6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6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verify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4620" w:val="left"/>
          <w:tab w:pos="50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3060" w:val="left"/>
          <w:tab w:pos="6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dispersio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dispersion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1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 w:firstLine="863"/>
        <w:jc w:val="left"/>
        <w:tabs>
          <w:tab w:pos="3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intersubject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6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ASHA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200" w:val="left"/>
          <w:tab w:pos="4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ceiling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</w:p>
    <w:p>
      <w:pPr>
        <w:spacing w:before="0" w:after="0" w:line="271" w:lineRule="exact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prescribed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3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ontex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864"/>
        <w:jc w:val="left"/>
        <w:tabs>
          <w:tab w:pos="42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</w:p>
    <w:p>
      <w:pPr>
        <w:spacing w:before="0" w:after="0" w:line="391" w:lineRule="auto"/>
        <w:ind w:left="1488" w:right="4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50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4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consecutive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863"/>
        <w:jc w:val="left"/>
        <w:tabs>
          <w:tab w:pos="4340" w:val="left"/>
          <w:tab w:pos="56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2352" w:right="3904" w:firstLine="-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61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45"/>
        <w:jc w:val="left"/>
        <w:tabs>
          <w:tab w:pos="4340" w:val="left"/>
          <w:tab w:pos="4480" w:val="left"/>
          <w:tab w:pos="5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practicum</w:t>
      </w:r>
    </w:p>
    <w:p>
      <w:pPr>
        <w:spacing w:before="0" w:after="0" w:line="271" w:lineRule="exact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44"/>
        <w:jc w:val="left"/>
        <w:tabs>
          <w:tab w:pos="290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053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ixed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5619" w:firstLine="144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2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91" w:firstLine="-576"/>
        <w:jc w:val="left"/>
        <w:tabs>
          <w:tab w:pos="39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040" w:val="left"/>
          <w:tab w:pos="276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912" w:right="-20"/>
        <w:jc w:val="left"/>
        <w:tabs>
          <w:tab w:pos="3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8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764"/>
        <w:jc w:val="left"/>
        <w:tabs>
          <w:tab w:pos="2340" w:val="left"/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KAITLY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spacing w:before="1" w:after="0" w:line="240" w:lineRule="auto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Candid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900" w:firstLine="144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3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51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2054"/>
        <w:jc w:val="left"/>
        <w:tabs>
          <w:tab w:pos="20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337" w:firstLine="-576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483"/>
        <w:jc w:val="left"/>
        <w:tabs>
          <w:tab w:pos="2340" w:val="left"/>
          <w:tab w:pos="3340" w:val="left"/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912" w:right="419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Winsto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WINSTO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 w:firstLine="-576"/>
        <w:jc w:val="left"/>
        <w:tabs>
          <w:tab w:pos="3900" w:val="left"/>
          <w:tab w:pos="4480" w:val="left"/>
          <w:tab w:pos="5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391" w:lineRule="auto"/>
        <w:ind w:left="1488" w:right="5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Ciocc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</w:p>
    <w:p>
      <w:pPr>
        <w:spacing w:before="0" w:after="0" w:line="390" w:lineRule="auto"/>
        <w:ind w:left="1488" w:right="1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1" w:after="0" w:line="391" w:lineRule="auto"/>
        <w:ind w:left="1488" w:right="65"/>
        <w:jc w:val="left"/>
        <w:tabs>
          <w:tab w:pos="2480" w:val="left"/>
          <w:tab w:pos="3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20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interoctave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" w:firstLine="864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multilevel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regressio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4"/>
        <w:jc w:val="left"/>
        <w:tabs>
          <w:tab w:pos="3900" w:val="left"/>
          <w:tab w:pos="5060" w:val="left"/>
          <w:tab w:pos="59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66" w:firstLine="864"/>
        <w:jc w:val="left"/>
        <w:tabs>
          <w:tab w:pos="3620" w:val="left"/>
          <w:tab w:pos="5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54" w:firstLine="864"/>
        <w:jc w:val="left"/>
        <w:tabs>
          <w:tab w:pos="2620" w:val="left"/>
          <w:tab w:pos="3760" w:val="left"/>
          <w:tab w:pos="6480" w:val="left"/>
          <w:tab w:pos="6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36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2480" w:val="left"/>
          <w:tab w:pos="4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hypothesis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significance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dichotomize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4" w:firstLine="864"/>
        <w:jc w:val="left"/>
        <w:tabs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misleadin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5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7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4" w:firstLine="864"/>
        <w:jc w:val="left"/>
        <w:tabs>
          <w:tab w:pos="4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generating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61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863"/>
        <w:jc w:val="left"/>
        <w:tabs>
          <w:tab w:pos="4480" w:val="left"/>
          <w:tab w:pos="6060" w:val="left"/>
          <w:tab w:pos="6200" w:val="left"/>
          <w:tab w:pos="7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translated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97</w:t>
      </w:r>
    </w:p>
    <w:p>
      <w:pPr>
        <w:spacing w:before="0" w:after="0" w:line="271" w:lineRule="exact"/>
        <w:ind w:left="1488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underestimating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</w:p>
    <w:p>
      <w:pPr>
        <w:spacing w:before="0" w:after="0" w:line="271" w:lineRule="exact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cutoffs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entomological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/>
        <w:jc w:val="left"/>
        <w:tabs>
          <w:tab w:pos="6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20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grasp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consistencie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underestimating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overestimatin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39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4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impairmen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perceived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ultimate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tabs>
          <w:tab w:pos="3060" w:val="left"/>
          <w:tab w:pos="4620" w:val="left"/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handicapped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modification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datase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simulated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93" w:firstLine="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5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contextualized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3"/>
        <w:jc w:val="left"/>
        <w:tabs>
          <w:tab w:pos="2340" w:val="left"/>
          <w:tab w:pos="2900" w:val="left"/>
          <w:tab w:pos="6200" w:val="left"/>
          <w:tab w:pos="7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retrospective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2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7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1488" w:right="32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</w:p>
    <w:p>
      <w:pPr>
        <w:spacing w:before="1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magnitude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6620" w:val="left"/>
          <w:tab w:pos="7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</w:p>
    <w:p>
      <w:pPr>
        <w:spacing w:before="0" w:after="0" w:line="391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1" w:firstLine="864"/>
        <w:jc w:val="left"/>
        <w:tabs>
          <w:tab w:pos="3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collapses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</w:p>
    <w:p>
      <w:pPr>
        <w:spacing w:before="0" w:after="0" w:line="391" w:lineRule="auto"/>
        <w:ind w:left="1488" w:right="45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8" w:firstLine="863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dividing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scatter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5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</w:p>
    <w:p>
      <w:pPr>
        <w:spacing w:before="1" w:after="0" w:line="390" w:lineRule="auto"/>
        <w:ind w:left="1488" w:right="43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1" w:after="0" w:line="391" w:lineRule="auto"/>
        <w:ind w:left="1488" w:right="19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quadrant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91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5" w:firstLine="863"/>
        <w:jc w:val="left"/>
        <w:tabs>
          <w:tab w:pos="29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intervals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/>
        <w:jc w:val="left"/>
        <w:tabs>
          <w:tab w:pos="3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" w:firstLine="863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1" w:firstLine="863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adequat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8"/>
        <w:jc w:val="left"/>
        <w:tabs>
          <w:tab w:pos="53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/>
        <w:jc w:val="left"/>
        <w:tabs>
          <w:tab w:pos="5060" w:val="left"/>
          <w:tab w:pos="5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misleadin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0" w:after="0" w:line="391" w:lineRule="auto"/>
        <w:ind w:left="1488" w:right="59"/>
        <w:jc w:val="left"/>
        <w:tabs>
          <w:tab w:pos="4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aetiology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</w:p>
    <w:p>
      <w:pPr>
        <w:spacing w:before="0" w:after="0" w:line="391" w:lineRule="auto"/>
        <w:ind w:left="1488" w:right="352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isolatio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2760" w:val="left"/>
          <w:tab w:pos="706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620" w:val="left"/>
          <w:tab w:pos="32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1" w:lineRule="auto"/>
        <w:ind w:left="1488" w:right="46"/>
        <w:jc w:val="left"/>
        <w:tabs>
          <w:tab w:pos="2760" w:val="left"/>
          <w:tab w:pos="3200" w:val="left"/>
          <w:tab w:pos="6340" w:val="left"/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5"/>
        <w:jc w:val="left"/>
        <w:tabs>
          <w:tab w:pos="3760" w:val="left"/>
          <w:tab w:pos="6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3"/>
        <w:jc w:val="left"/>
        <w:tabs>
          <w:tab w:pos="32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discusse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demandin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</w:p>
    <w:p>
      <w:pPr>
        <w:spacing w:before="0" w:after="0" w:line="271" w:lineRule="exact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descripto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indispensabl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3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0" w:lineRule="auto"/>
        <w:ind w:left="912" w:right="332"/>
        <w:jc w:val="left"/>
        <w:tabs>
          <w:tab w:pos="190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results</w:t>
      </w:r>
    </w:p>
    <w:p>
      <w:pPr>
        <w:spacing w:before="1" w:after="0" w:line="391" w:lineRule="auto"/>
        <w:ind w:left="1488" w:right="33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0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</w:p>
    <w:p>
      <w:pPr>
        <w:spacing w:before="1" w:after="0" w:line="390" w:lineRule="auto"/>
        <w:ind w:left="1488" w:right="47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dataset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dataset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tabs>
          <w:tab w:pos="3060" w:val="left"/>
          <w:tab w:pos="348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appendixes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albeit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462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Beckshin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discussing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5" w:firstLine="863"/>
        <w:jc w:val="left"/>
        <w:tabs>
          <w:tab w:pos="3340" w:val="left"/>
          <w:tab w:pos="37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0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Transcript</w:t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076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075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077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AUDI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553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2026-09-29T16:41:43Z</dcterms:created>
  <dcterms:modified xsi:type="dcterms:W3CDTF">2026-09-29T16:41:43Z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LastSaved">
    <vt:filetime>2026-09-29T00:00:00Z</vt:filetime>
  </property>
</Properties>
</file>