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92" w:firstLine="6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3060" w:val="left"/>
          <w:tab w:pos="4200" w:val="left"/>
          <w:tab w:pos="4760" w:val="left"/>
          <w:tab w:pos="7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paralle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concrete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universal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paediatric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otoacoustic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emission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334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47"/>
        <w:jc w:val="left"/>
        <w:tabs>
          <w:tab w:pos="2760" w:val="left"/>
          <w:tab w:pos="320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paralle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distinction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situation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NumType w:start="1"/>
          <w:pgMar w:header="703" w:footer="1653" w:top="940" w:bottom="1840" w:left="1680" w:right="1240"/>
          <w:headerReference w:type="default" r:id="rId5"/>
          <w:footerReference w:type="default" r:id="rId6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3"/>
        <w:jc w:val="left"/>
        <w:tabs>
          <w:tab w:pos="3200" w:val="left"/>
          <w:tab w:pos="3480" w:val="left"/>
          <w:tab w:pos="67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vital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combining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identification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</w:p>
    <w:p>
      <w:pPr>
        <w:spacing w:before="0" w:after="0" w:line="391" w:lineRule="auto"/>
        <w:ind w:left="1488" w:right="21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review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6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modification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</w:p>
    <w:p>
      <w:pPr>
        <w:spacing w:before="0" w:after="0" w:line="271" w:lineRule="exact"/>
        <w:ind w:left="1488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disservice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6760" w:val="left"/>
          <w:tab w:pos="692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yourself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spacing w:before="0" w:after="0" w:line="391" w:lineRule="auto"/>
        <w:ind w:left="1488" w:right="185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choose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curriculum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audiolog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3620" w:val="left"/>
          <w:tab w:pos="39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committe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-576"/>
        <w:jc w:val="left"/>
        <w:tabs>
          <w:tab w:pos="3900" w:val="left"/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2" w:firstLine="864"/>
        <w:jc w:val="left"/>
        <w:tabs>
          <w:tab w:pos="362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WINSTO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2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trauma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187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totally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ignoring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271" w:lineRule="exact"/>
        <w:ind w:left="1488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2900" w:val="left"/>
          <w:tab w:pos="3060" w:val="left"/>
          <w:tab w:pos="47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permanent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hospitalization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mortality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itself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ringing</w:t>
      </w:r>
    </w:p>
    <w:p>
      <w:pPr>
        <w:spacing w:before="0" w:after="0" w:line="391" w:lineRule="auto"/>
        <w:ind w:left="1488" w:right="183"/>
        <w:jc w:val="left"/>
        <w:tabs>
          <w:tab w:pos="4480" w:val="left"/>
          <w:tab w:pos="5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hyperacusi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systematic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ultimate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check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Winston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191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systemati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6" w:firstLine="-576"/>
        <w:jc w:val="left"/>
        <w:tabs>
          <w:tab w:pos="234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foreign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trauma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bleedin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flags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flui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contraindication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drum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excessive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cerumen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otoacousti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otoscop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otoscopy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sequence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practicum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drum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 w:firstLine="-576"/>
        <w:jc w:val="left"/>
        <w:tabs>
          <w:tab w:pos="39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intens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0" w:after="0" w:line="391" w:lineRule="auto"/>
        <w:ind w:left="1488" w:right="4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stimul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growth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332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stuff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fascial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reflex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320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contraindicatio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prohibits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otoscopy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contraindication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2760" w:val="left"/>
          <w:tab w:pos="706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ringing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ringing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hypersensitivity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hyperacusi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handicap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inventory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</w:p>
    <w:p>
      <w:pPr>
        <w:spacing w:before="1" w:after="0" w:line="391" w:lineRule="auto"/>
        <w:ind w:left="1488" w:right="42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handicap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4200" w:val="left"/>
          <w:tab w:pos="5200" w:val="left"/>
          <w:tab w:pos="620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Candace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raised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9" w:firstLine="-576"/>
        <w:jc w:val="left"/>
        <w:tabs>
          <w:tab w:pos="2620" w:val="left"/>
          <w:tab w:pos="39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catastrophic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391" w:lineRule="auto"/>
        <w:ind w:left="1488" w:right="48"/>
        <w:jc w:val="left"/>
        <w:tabs>
          <w:tab w:pos="2900" w:val="left"/>
          <w:tab w:pos="3480" w:val="left"/>
          <w:tab w:pos="562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successfu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catastrophic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condition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perspectiv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questionnaires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7"/>
        <w:jc w:val="left"/>
        <w:tabs>
          <w:tab w:pos="406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otoscopy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examinatio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522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symptoms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balance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chunk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7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preliminary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remotely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</w:p>
    <w:p>
      <w:pPr>
        <w:spacing w:before="0" w:after="0" w:line="271" w:lineRule="exact"/>
        <w:ind w:left="1488" w:right="121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37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documents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91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71" w:lineRule="exact"/>
        <w:ind w:left="1488" w:right="7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sometimes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5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eustachian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tubal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eustachian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tube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306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otoacoustic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emissio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private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service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otoacoustic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emissio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otoacoustic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emission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</w:p>
    <w:p>
      <w:pPr>
        <w:spacing w:before="0" w:after="0" w:line="391" w:lineRule="auto"/>
        <w:ind w:left="1488" w:right="45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hair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anything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otoacoustic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emissio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clarify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3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Interoctave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interoctaves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WorkSafe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adjacent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octaves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interactiv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0" w:after="0" w:line="271" w:lineRule="exact"/>
        <w:ind w:left="1488" w:right="-20"/>
        <w:jc w:val="left"/>
        <w:tabs>
          <w:tab w:pos="4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6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previous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</w:p>
    <w:p>
      <w:pPr>
        <w:spacing w:before="1" w:after="0" w:line="391" w:lineRule="auto"/>
        <w:ind w:left="1488" w:right="185"/>
        <w:jc w:val="left"/>
        <w:tabs>
          <w:tab w:pos="40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inherite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spacing w:before="0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</w:p>
    <w:p>
      <w:pPr>
        <w:spacing w:before="0" w:after="0" w:line="271" w:lineRule="exact"/>
        <w:ind w:left="1488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 w:firstLine="864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comprise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quiet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5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review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3"/>
        <w:jc w:val="left"/>
        <w:tabs>
          <w:tab w:pos="3900" w:val="left"/>
          <w:tab w:pos="4620" w:val="left"/>
          <w:tab w:pos="6340" w:val="left"/>
          <w:tab w:pos="6920" w:val="left"/>
          <w:tab w:pos="7340" w:val="left"/>
          <w:tab w:pos="7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captio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undertone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stapedectom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stapedectomy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remedy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otosclerosi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stapedectom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otosclerosis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progressive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twice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females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2480" w:val="left"/>
          <w:tab w:pos="5060" w:val="left"/>
          <w:tab w:pos="59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third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decades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conductive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otosclerosi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multifrequency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complianc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categorize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among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 w:firstLine="864"/>
        <w:jc w:val="left"/>
        <w:tabs>
          <w:tab w:pos="2900" w:val="left"/>
          <w:tab w:pos="3900" w:val="left"/>
          <w:tab w:pos="5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peak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tympanogram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11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colum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strict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diagnosis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</w:p>
    <w:p>
      <w:pPr>
        <w:spacing w:before="0" w:after="0" w:line="391" w:lineRule="auto"/>
        <w:ind w:left="1488" w:right="45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stapes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confirmed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confirmed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admittanc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5"/>
        <w:jc w:val="left"/>
        <w:tabs>
          <w:tab w:pos="2620" w:val="left"/>
          <w:tab w:pos="3340" w:val="left"/>
          <w:tab w:pos="4340" w:val="left"/>
          <w:tab w:pos="8060" w:val="left"/>
          <w:tab w:pos="8340" w:val="left"/>
          <w:tab w:pos="8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reactants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Reactants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contributes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resistanc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energy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otosclerosis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reduces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0" w:firstLine="863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similar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stiffness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resonant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stiffnes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3760" w:val="left"/>
          <w:tab w:pos="4060" w:val="left"/>
          <w:tab w:pos="4620" w:val="left"/>
          <w:tab w:pos="5480" w:val="left"/>
          <w:tab w:pos="6920" w:val="left"/>
          <w:tab w:pos="848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classification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speaking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undertone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square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crosses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confidence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391" w:lineRule="auto"/>
        <w:ind w:left="1488" w:right="48"/>
        <w:jc w:val="left"/>
        <w:tabs>
          <w:tab w:pos="276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confidence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embedded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5340" w:val="left"/>
          <w:tab w:pos="7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ifryve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spacing w:before="0" w:after="0" w:line="391" w:lineRule="auto"/>
        <w:ind w:left="1488" w:right="44"/>
        <w:jc w:val="left"/>
        <w:tabs>
          <w:tab w:pos="2340" w:val="left"/>
          <w:tab w:pos="3900" w:val="left"/>
          <w:tab w:pos="57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8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classification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diagnosi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tympanometr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</w:p>
    <w:p>
      <w:pPr>
        <w:spacing w:before="0" w:after="0" w:line="391" w:lineRule="auto"/>
        <w:ind w:left="1488" w:right="188"/>
        <w:jc w:val="left"/>
        <w:tabs>
          <w:tab w:pos="248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outperforming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accomplish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1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possible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operating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1346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440" w:lineRule="atLeast"/>
        <w:ind w:left="1488" w:right="63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7" w:firstLine="864"/>
        <w:jc w:val="left"/>
        <w:tabs>
          <w:tab w:pos="3060" w:val="left"/>
          <w:tab w:pos="3340" w:val="left"/>
          <w:tab w:pos="506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software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developed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Europ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desktop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computers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powerful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modified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until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2620" w:val="left"/>
          <w:tab w:pos="492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leaders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2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40" w:firstLine="863"/>
        <w:jc w:val="left"/>
        <w:tabs>
          <w:tab w:pos="6200" w:val="left"/>
          <w:tab w:pos="7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thought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procedure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hospita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procedure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procedure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gradually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7"/>
        <w:jc w:val="left"/>
        <w:tabs>
          <w:tab w:pos="79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away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Zoom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 w:firstLine="-576"/>
        <w:jc w:val="left"/>
        <w:tabs>
          <w:tab w:pos="3900" w:val="left"/>
          <w:tab w:pos="592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2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Adjourne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]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7" w:after="0" w:line="880" w:lineRule="atLeast"/>
        <w:ind w:left="912" w:right="92" w:firstLine="675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draft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Sheryl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clas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finalize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3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adjusting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unfortunate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statutory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holidays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semeste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391" w:lineRule="auto"/>
        <w:ind w:left="1488" w:right="189"/>
        <w:jc w:val="left"/>
        <w:tabs>
          <w:tab w:pos="2760" w:val="left"/>
          <w:tab w:pos="3060" w:val="left"/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readiness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mistake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interactions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incorporate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definitely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language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brainstem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4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</w:p>
    <w:p>
      <w:pPr>
        <w:spacing w:before="0" w:after="0" w:line="391" w:lineRule="auto"/>
        <w:ind w:left="1488" w:right="44"/>
        <w:jc w:val="left"/>
        <w:tabs>
          <w:tab w:pos="4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compression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realm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lesion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deficit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0"/>
        <w:jc w:val="left"/>
        <w:tabs>
          <w:tab w:pos="2900" w:val="left"/>
          <w:tab w:pos="506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contralateral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legals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sniv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accountant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bilateral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bilateral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Brainstem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periphera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little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brainste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34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discrimination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inner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sequence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4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sequenc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deficit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humming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1" w:firstLine="863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wish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hesitation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earphon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3"/>
        <w:jc w:val="left"/>
        <w:tabs>
          <w:tab w:pos="4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detention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random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tapping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resolutio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3" w:right="1188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4920" w:val="left"/>
          <w:tab w:pos="5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milliseconds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325" w:firstLine="863"/>
        <w:jc w:val="left"/>
        <w:tabs>
          <w:tab w:pos="376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suprathreshol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contaminated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</w:p>
    <w:p>
      <w:pPr>
        <w:spacing w:before="0" w:after="0" w:line="391" w:lineRule="auto"/>
        <w:ind w:left="1488" w:right="189"/>
        <w:jc w:val="left"/>
        <w:tabs>
          <w:tab w:pos="262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SRT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superthreshold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contaminated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2" w:firstLine="864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0" w:after="0" w:line="240" w:lineRule="auto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tabs>
          <w:tab w:pos="6340" w:val="left"/>
          <w:tab w:pos="662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suprasegmental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0" w:after="0" w:line="391" w:lineRule="auto"/>
        <w:ind w:left="1488" w:right="332"/>
        <w:jc w:val="left"/>
        <w:tabs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responsible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prosodic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otosclerotic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aspect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neither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hemispheric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damag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hemispheric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 w:firstLine="864"/>
        <w:jc w:val="left"/>
        <w:tabs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imaging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ruled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verba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brain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injury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acciden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severe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epileps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corpus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callosum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5" w:firstLine="864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493"/>
        <w:jc w:val="left"/>
        <w:tabs>
          <w:tab w:pos="348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milliseconds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millisecond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contaminate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Bellis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inquirer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5" w:firstLine="864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</w:t>
      </w:r>
    </w:p>
    <w:p>
      <w:pPr>
        <w:spacing w:before="0" w:after="0" w:line="271" w:lineRule="exact"/>
        <w:ind w:left="1488" w:right="-20"/>
        <w:jc w:val="left"/>
        <w:tabs>
          <w:tab w:pos="5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physiological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discrimination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20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</w:p>
    <w:p>
      <w:pPr>
        <w:spacing w:before="1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3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62" w:firstLine="864"/>
        <w:jc w:val="left"/>
        <w:tabs>
          <w:tab w:pos="4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tabs>
          <w:tab w:pos="406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V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segment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vowel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nucleus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constant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5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paradigm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amenable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detection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2900" w:val="left"/>
          <w:tab w:pos="4060" w:val="left"/>
          <w:tab w:pos="6760" w:val="left"/>
          <w:tab w:pos="7480" w:val="left"/>
          <w:tab w:pos="7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broadband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stimulus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stimulus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animal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607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1" w:after="0" w:line="240" w:lineRule="auto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mechanism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38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period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59" w:firstLine="864"/>
        <w:jc w:val="left"/>
        <w:tabs>
          <w:tab w:pos="3620" w:val="left"/>
          <w:tab w:pos="692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TMTF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amplitud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0" w:after="0" w:line="390" w:lineRule="auto"/>
        <w:ind w:left="1488" w:right="491"/>
        <w:jc w:val="left"/>
        <w:tabs>
          <w:tab w:pos="4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10" w:firstLine="864"/>
        <w:jc w:val="left"/>
        <w:tabs>
          <w:tab w:pos="234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psychoacoustics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</w:p>
    <w:p>
      <w:pPr>
        <w:spacing w:before="0" w:after="0" w:line="390" w:lineRule="auto"/>
        <w:ind w:left="1488" w:right="6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2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forward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backward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masking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4" w:firstLine="863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7" w:firstLine="864"/>
        <w:jc w:val="left"/>
        <w:tabs>
          <w:tab w:pos="262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linguistically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loade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adhere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7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suggested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19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major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</w:t>
      </w:r>
    </w:p>
    <w:p>
      <w:pPr>
        <w:spacing w:before="1" w:after="0" w:line="391" w:lineRule="auto"/>
        <w:ind w:left="1488" w:right="45"/>
        <w:jc w:val="left"/>
        <w:tabs>
          <w:tab w:pos="2340" w:val="left"/>
          <w:tab w:pos="4060" w:val="left"/>
          <w:tab w:pos="620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redundancy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categor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MSAAT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MSAAT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duration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1"/>
        <w:jc w:val="left"/>
        <w:tabs>
          <w:tab w:pos="42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6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276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Unless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MSAAT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temporal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monaural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digits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sentence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additional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SIFTER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spacing w:before="0" w:after="0" w:line="271" w:lineRule="exact"/>
        <w:ind w:left="1488" w:right="-20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properl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SIFTER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448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Chaps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teacher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</w:p>
    <w:p>
      <w:pPr>
        <w:spacing w:before="0" w:after="0" w:line="271" w:lineRule="exact"/>
        <w:ind w:left="1488" w:right="-20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separate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2"/>
        <w:jc w:val="left"/>
        <w:tabs>
          <w:tab w:pos="262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cumulative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United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Australia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440" w:lineRule="atLeast"/>
        <w:ind w:left="1488" w:right="61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pathology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AUDITEC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commercia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affiliated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4"/>
        <w:jc w:val="left"/>
        <w:tabs>
          <w:tab w:pos="4620" w:val="left"/>
          <w:tab w:pos="6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immittance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acoustic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emissio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sabbatica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Science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3766" w:firstLine="576"/>
        <w:jc w:val="left"/>
        <w:tabs>
          <w:tab w:pos="2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Electrophysiology</w:t>
      </w:r>
      <w:r>
        <w:rPr>
          <w:rFonts w:ascii="Courier New" w:hAnsi="Courier New" w:cs="Courier New" w:eastAsia="Courier New"/>
          <w:sz w:val="24"/>
          <w:szCs w:val="24"/>
          <w:spacing w:val="-1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910"/>
        <w:jc w:val="left"/>
        <w:tabs>
          <w:tab w:pos="23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</w:p>
    <w:p>
      <w:pPr>
        <w:spacing w:before="1" w:after="0" w:line="390" w:lineRule="auto"/>
        <w:ind w:left="1488" w:right="191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recurren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latency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 w:firstLine="-576"/>
        <w:jc w:val="left"/>
        <w:tabs>
          <w:tab w:pos="2900" w:val="left"/>
          <w:tab w:pos="3060" w:val="left"/>
          <w:tab w:pos="3900" w:val="left"/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emerging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electrophysiological</w:t>
      </w:r>
      <w:r>
        <w:rPr>
          <w:rFonts w:ascii="Courier New" w:hAnsi="Courier New" w:cs="Courier New" w:eastAsia="Courier New"/>
          <w:sz w:val="24"/>
          <w:szCs w:val="24"/>
          <w:spacing w:val="-2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ope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behavioural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validation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8"/>
        <w:jc w:val="left"/>
        <w:tabs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analysi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profile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</w:p>
    <w:p>
      <w:pPr>
        <w:spacing w:before="0" w:after="0" w:line="271" w:lineRule="exact"/>
        <w:ind w:left="1488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cumulative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734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neuropathy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45" w:firstLine="-576"/>
        <w:jc w:val="left"/>
        <w:tabs>
          <w:tab w:pos="1900" w:val="left"/>
          <w:tab w:pos="47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triple</w:t>
      </w:r>
    </w:p>
    <w:p>
      <w:pPr>
        <w:spacing w:before="1" w:after="0" w:line="390" w:lineRule="auto"/>
        <w:ind w:left="1488" w:right="332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prefer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7" w:firstLine="-576"/>
        <w:jc w:val="left"/>
        <w:tabs>
          <w:tab w:pos="2900" w:val="left"/>
          <w:tab w:pos="3900" w:val="left"/>
          <w:tab w:pos="7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publicatio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</w:p>
    <w:p>
      <w:pPr>
        <w:spacing w:before="0" w:after="0" w:line="391" w:lineRule="auto"/>
        <w:ind w:left="1488" w:right="43"/>
        <w:jc w:val="left"/>
        <w:tabs>
          <w:tab w:pos="3760" w:val="left"/>
          <w:tab w:pos="5200" w:val="left"/>
          <w:tab w:pos="59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revisited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professional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organization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0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recommendation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</w:p>
    <w:p>
      <w:pPr>
        <w:spacing w:before="1" w:after="0" w:line="391" w:lineRule="auto"/>
        <w:ind w:left="1488" w:right="58"/>
        <w:jc w:val="left"/>
        <w:tabs>
          <w:tab w:pos="6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settings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scenario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months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interim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details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written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recruit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11" w:firstLine="576"/>
        <w:jc w:val="left"/>
        <w:tabs>
          <w:tab w:pos="1900" w:val="left"/>
          <w:tab w:pos="3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please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elaborate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</w:p>
    <w:p>
      <w:pPr>
        <w:spacing w:before="1" w:after="0" w:line="390" w:lineRule="auto"/>
        <w:ind w:left="1488" w:right="49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tables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209" w:firstLine="-576"/>
        <w:jc w:val="left"/>
        <w:tabs>
          <w:tab w:pos="3200" w:val="left"/>
          <w:tab w:pos="390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tool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Z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hard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thic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appendix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program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immediately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7" w:firstLine="863"/>
        <w:jc w:val="left"/>
        <w:tabs>
          <w:tab w:pos="2900" w:val="left"/>
          <w:tab w:pos="4340" w:val="left"/>
          <w:tab w:pos="548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control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confirmed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disease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job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distributions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3"/>
        <w:jc w:val="left"/>
        <w:tabs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punch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obtained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calculate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71" w:lineRule="exact"/>
        <w:ind w:left="912" w:right="-20"/>
        <w:jc w:val="left"/>
        <w:tabs>
          <w:tab w:pos="1900" w:val="left"/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wondering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04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190" w:firstLine="-576"/>
        <w:jc w:val="left"/>
        <w:tabs>
          <w:tab w:pos="2760" w:val="left"/>
          <w:tab w:pos="562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shortcoming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anyone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seismgt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applicable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/>
        <w:jc w:val="left"/>
        <w:tabs>
          <w:tab w:pos="2760" w:val="left"/>
          <w:tab w:pos="4060" w:val="left"/>
          <w:tab w:pos="562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manipulating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preliminary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appropriat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0" w:after="0" w:line="390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capabilities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2"/>
        <w:jc w:val="left"/>
        <w:tabs>
          <w:tab w:pos="3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next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second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Sorry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eyes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778" w:firstLine="863"/>
        <w:jc w:val="left"/>
        <w:tabs>
          <w:tab w:pos="262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</w:p>
    <w:p>
      <w:pPr>
        <w:spacing w:before="1" w:after="0" w:line="391" w:lineRule="auto"/>
        <w:ind w:left="1488" w:right="58"/>
        <w:jc w:val="left"/>
        <w:tabs>
          <w:tab w:pos="2620" w:val="left"/>
          <w:tab w:pos="39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Whenever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391" w:lineRule="auto"/>
        <w:ind w:left="1488" w:right="65"/>
        <w:jc w:val="left"/>
        <w:tabs>
          <w:tab w:pos="4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colleagues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</w:p>
    <w:p>
      <w:pPr>
        <w:spacing w:before="0" w:after="0" w:line="391" w:lineRule="auto"/>
        <w:ind w:left="1488" w:right="67"/>
        <w:jc w:val="left"/>
        <w:tabs>
          <w:tab w:pos="3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computational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deliberately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disservice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clients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</w:p>
    <w:p>
      <w:pPr>
        <w:spacing w:before="0" w:after="0" w:line="391" w:lineRule="auto"/>
        <w:ind w:left="1488" w:right="67"/>
        <w:jc w:val="left"/>
        <w:tabs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objective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factors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transduce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literatur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integration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graphic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representatio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volunteer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congressional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learned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0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involved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3" w:firstLine="-576"/>
        <w:jc w:val="left"/>
        <w:tabs>
          <w:tab w:pos="3900" w:val="left"/>
          <w:tab w:pos="5340" w:val="left"/>
          <w:tab w:pos="60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2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healer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indication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</w:p>
    <w:p>
      <w:pPr>
        <w:spacing w:before="0" w:after="0" w:line="391" w:lineRule="auto"/>
        <w:ind w:left="1488" w:right="63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seek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tools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adequat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" w:firstLine="863"/>
        <w:jc w:val="left"/>
        <w:tabs>
          <w:tab w:pos="320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important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windo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conclusive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without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implementing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strateg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14" w:right="5642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3" w:firstLine="864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infrastructure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toda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 w:firstLine="863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counts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defined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0" w:after="0" w:line="240" w:lineRule="auto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mainly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pretty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putting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662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break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keep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screen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refresh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refresh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[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]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3340" w:val="left"/>
          <w:tab w:pos="4760" w:val="left"/>
          <w:tab w:pos="548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practicum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9" w:firstLine="-576"/>
        <w:jc w:val="left"/>
        <w:tabs>
          <w:tab w:pos="39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portion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audiologists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8" w:firstLine="-576"/>
        <w:jc w:val="left"/>
        <w:tabs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experience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hospitals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cancer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treatment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toxi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become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tabs>
          <w:tab w:pos="2900" w:val="left"/>
          <w:tab w:pos="5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youthfu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reflex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boundarie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equipment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</w:p>
    <w:p>
      <w:pPr>
        <w:spacing w:before="0" w:after="0" w:line="390" w:lineRule="auto"/>
        <w:ind w:left="1488" w:right="20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instrument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</w:p>
    <w:p>
      <w:pPr>
        <w:spacing w:before="1" w:after="0" w:line="390" w:lineRule="auto"/>
        <w:ind w:left="1488" w:right="59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convenien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convenient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240" w:lineRule="auto"/>
        <w:ind w:left="1488" w:right="-20"/>
        <w:jc w:val="left"/>
        <w:tabs>
          <w:tab w:pos="2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6"/>
        <w:jc w:val="left"/>
        <w:tabs>
          <w:tab w:pos="434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spacing w:before="1" w:after="0" w:line="390" w:lineRule="auto"/>
        <w:ind w:left="1488" w:right="497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becomes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defaul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3" w:firstLine="863"/>
        <w:jc w:val="left"/>
        <w:tabs>
          <w:tab w:pos="376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preserving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cognitive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capacity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communicatio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</w:p>
    <w:p>
      <w:pPr>
        <w:spacing w:before="0" w:after="0" w:line="391" w:lineRule="auto"/>
        <w:ind w:left="1488" w:right="67"/>
        <w:jc w:val="left"/>
        <w:tabs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irrefutable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transfer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difficultie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43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environment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tabs>
          <w:tab w:pos="2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applicable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toxicity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interventio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1"/>
        <w:jc w:val="left"/>
        <w:tabs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assuming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processing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complex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scene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bandwidth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1"/>
        <w:jc w:val="left"/>
        <w:tabs>
          <w:tab w:pos="3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bandwidt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bandwidt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residual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amplifie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implication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spatial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perceptio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finding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source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correlation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</w:p>
    <w:p>
      <w:pPr>
        <w:spacing w:before="1" w:after="0" w:line="391" w:lineRule="auto"/>
        <w:ind w:left="1488" w:right="189"/>
        <w:jc w:val="left"/>
        <w:tabs>
          <w:tab w:pos="2480" w:val="left"/>
          <w:tab w:pos="2900" w:val="left"/>
          <w:tab w:pos="562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improves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crapp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beyon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fidelity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creep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enjoy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30" w:firstLine="863"/>
        <w:jc w:val="left"/>
        <w:tabs>
          <w:tab w:pos="5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3" w:firstLine="863"/>
        <w:jc w:val="left"/>
        <w:tabs>
          <w:tab w:pos="3620" w:val="left"/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presbycusi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induced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immediate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industry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suffering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68"/>
        <w:jc w:val="left"/>
        <w:tabs>
          <w:tab w:pos="290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hidden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damage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Otitis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histor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impacte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tinnitu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compromise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challenges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2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grante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5"/>
        <w:jc w:val="left"/>
        <w:tabs>
          <w:tab w:pos="3200" w:val="left"/>
          <w:tab w:pos="7060" w:val="left"/>
          <w:tab w:pos="72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RETSPL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introduced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flatten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</w:p>
    <w:p>
      <w:pPr>
        <w:spacing w:before="0" w:after="0" w:line="391" w:lineRule="auto"/>
        <w:ind w:left="1488" w:right="48"/>
        <w:jc w:val="left"/>
        <w:tabs>
          <w:tab w:pos="476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remember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audible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figur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bowl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391" w:lineRule="auto"/>
        <w:ind w:left="1488" w:right="43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flattened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straight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arbitrarily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twyve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compensation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compensate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7"/>
        <w:jc w:val="left"/>
        <w:tabs>
          <w:tab w:pos="4340" w:val="left"/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potentially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spacing w:before="1" w:after="0" w:line="391" w:lineRule="auto"/>
        <w:ind w:left="1488" w:right="45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43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1" w:after="0" w:line="391" w:lineRule="auto"/>
        <w:ind w:left="1488" w:right="189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placement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addressed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current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technology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wav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longer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89" w:firstLine="864"/>
        <w:jc w:val="left"/>
        <w:tabs>
          <w:tab w:pos="492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transducer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standardized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receive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production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company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purchased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46"/>
        <w:jc w:val="left"/>
        <w:tabs>
          <w:tab w:pos="6200" w:val="left"/>
          <w:tab w:pos="86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identical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shippe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caveat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correct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radio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switch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391" w:lineRule="auto"/>
        <w:ind w:left="1488" w:right="33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Sennheise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recent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2" w:firstLine="863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</w:p>
    <w:p>
      <w:pPr>
        <w:spacing w:before="0" w:after="0" w:line="391" w:lineRule="auto"/>
        <w:ind w:left="1488" w:right="66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equipped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misplaced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1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352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headphones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designed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9"/>
        <w:jc w:val="left"/>
        <w:tabs>
          <w:tab w:pos="5340" w:val="left"/>
          <w:tab w:pos="5620" w:val="left"/>
          <w:tab w:pos="6760" w:val="left"/>
          <w:tab w:pos="7480" w:val="left"/>
          <w:tab w:pos="7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mechanical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protection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against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isolation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circumaura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lobe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skul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choice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view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comfortable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contraindication</w:t>
      </w:r>
      <w:r>
        <w:rPr>
          <w:rFonts w:ascii="Courier New" w:hAnsi="Courier New" w:cs="Courier New" w:eastAsia="Courier New"/>
          <w:sz w:val="24"/>
          <w:szCs w:val="24"/>
          <w:spacing w:val="-1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issues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insert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place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interaural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intimation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creativ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1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190" w:firstLine="863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RETSPL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visua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simplicity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nothing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score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responds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27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correspondence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4"/>
        <w:jc w:val="left"/>
        <w:tabs>
          <w:tab w:pos="290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simplisti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bowl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realit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scale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8"/>
        <w:jc w:val="left"/>
        <w:tabs>
          <w:tab w:pos="2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reverse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top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40" w:firstLine="864"/>
        <w:jc w:val="left"/>
        <w:tabs>
          <w:tab w:pos="4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spool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spool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RETSPL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toleranc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acceptabl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326" w:firstLine="863"/>
        <w:jc w:val="left"/>
        <w:tabs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targets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alternator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1" w:after="0" w:line="391" w:lineRule="auto"/>
        <w:ind w:left="1488" w:right="48"/>
        <w:jc w:val="left"/>
        <w:tabs>
          <w:tab w:pos="3200" w:val="left"/>
          <w:tab w:pos="3900" w:val="left"/>
          <w:tab w:pos="7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toleranc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minus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compatibl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coupler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audiometers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equal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jurisdiction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1488" w:right="471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391" w:lineRule="auto"/>
        <w:ind w:left="1488" w:right="42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dialled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conversio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automatically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1"/>
        <w:jc w:val="left"/>
        <w:tabs>
          <w:tab w:pos="3200" w:val="left"/>
          <w:tab w:pos="648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another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dialling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recall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physic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1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matur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verify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ongoing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5" w:firstLine="864"/>
        <w:jc w:val="left"/>
        <w:tabs>
          <w:tab w:pos="4620" w:val="left"/>
          <w:tab w:pos="506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RETSPL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international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Anni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American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national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standard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institut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4" w:firstLine="863"/>
        <w:jc w:val="left"/>
        <w:tabs>
          <w:tab w:pos="4200" w:val="left"/>
          <w:tab w:pos="69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problem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diagnostic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dispersio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dispersion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deviation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arbitrarily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financial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pay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compensatio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tabs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1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1" w:lineRule="auto"/>
        <w:ind w:left="1488" w:right="40" w:firstLine="863"/>
        <w:jc w:val="left"/>
        <w:tabs>
          <w:tab w:pos="320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intersubject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headphone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</w:p>
    <w:p>
      <w:pPr>
        <w:spacing w:before="0" w:after="0" w:line="271" w:lineRule="exact"/>
        <w:ind w:left="1488" w:right="-20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toward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horizontal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3"/>
        <w:jc w:val="left"/>
        <w:tabs>
          <w:tab w:pos="5060" w:val="left"/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adopted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research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corresponding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78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shortl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14" w:right="760"/>
        <w:jc w:val="center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4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session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spacing w:before="0" w:after="0" w:line="271" w:lineRule="exact"/>
        <w:ind w:left="1488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minus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indication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applicability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4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accepted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became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repeatability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391" w:lineRule="auto"/>
        <w:ind w:left="1488" w:right="45"/>
        <w:jc w:val="left"/>
        <w:tabs>
          <w:tab w:pos="3200" w:val="left"/>
          <w:tab w:pos="5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ceiling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exposure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maximum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lower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dealing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output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availabl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implication</w:t>
      </w:r>
    </w:p>
    <w:p>
      <w:pPr>
        <w:spacing w:before="0" w:after="0" w:line="271" w:lineRule="exact"/>
        <w:ind w:left="1488" w:right="-20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monitorin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6"/>
        <w:jc w:val="left"/>
        <w:tabs>
          <w:tab w:pos="5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prescribed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medication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treatmen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Canadian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90"/>
        <w:jc w:val="left"/>
        <w:tabs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9"/>
        <w:jc w:val="left"/>
        <w:tabs>
          <w:tab w:pos="420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sorr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late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</w:p>
    <w:p>
      <w:pPr>
        <w:spacing w:before="0" w:after="0" w:line="391" w:lineRule="auto"/>
        <w:ind w:left="1488" w:right="48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individual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tabs>
          <w:tab w:pos="506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0" w:after="0" w:line="271" w:lineRule="exact"/>
        <w:ind w:left="1488" w:right="-20"/>
        <w:jc w:val="left"/>
        <w:tabs>
          <w:tab w:pos="4200" w:val="left"/>
          <w:tab w:pos="8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nex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optio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ototoxic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medicatio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190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usually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guidelines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ASH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0" w:after="0" w:line="240" w:lineRule="auto"/>
        <w:ind w:left="1488" w:right="-20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two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consecutive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response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5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/>
        <w:jc w:val="left"/>
        <w:tabs>
          <w:tab w:pos="4340" w:val="left"/>
          <w:tab w:pos="6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paediatric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0" w:lineRule="auto"/>
        <w:ind w:left="2352" w:right="3904" w:firstLine="-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0" w:lineRule="auto"/>
        <w:ind w:left="1488" w:right="614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ideally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</w:p>
    <w:p>
      <w:pPr>
        <w:spacing w:before="1" w:after="0" w:line="391" w:lineRule="auto"/>
        <w:ind w:left="1488" w:right="45"/>
        <w:jc w:val="left"/>
        <w:tabs>
          <w:tab w:pos="4340" w:val="left"/>
          <w:tab w:pos="4480" w:val="left"/>
          <w:tab w:pos="5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practicum</w:t>
      </w:r>
    </w:p>
    <w:p>
      <w:pPr>
        <w:spacing w:before="0" w:after="0" w:line="271" w:lineRule="exact"/>
        <w:ind w:left="1488" w:right="-20"/>
        <w:jc w:val="left"/>
        <w:tabs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definition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044"/>
        <w:jc w:val="left"/>
        <w:tabs>
          <w:tab w:pos="2900" w:val="left"/>
          <w:tab w:pos="3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everyon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decibel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33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Darth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dark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1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5619" w:firstLine="1440"/>
        <w:jc w:val="left"/>
        <w:tabs>
          <w:tab w:pos="2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20" w:firstLine="-576"/>
        <w:jc w:val="left"/>
        <w:tabs>
          <w:tab w:pos="2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1488" w:right="191" w:firstLine="-576"/>
        <w:jc w:val="left"/>
        <w:tabs>
          <w:tab w:pos="3900" w:val="left"/>
          <w:tab w:pos="8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spacing w:before="0" w:after="0" w:line="271" w:lineRule="exact"/>
        <w:ind w:left="1488" w:right="-20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90" w:firstLine="-576"/>
        <w:jc w:val="left"/>
        <w:tabs>
          <w:tab w:pos="2040" w:val="left"/>
          <w:tab w:pos="2760" w:val="left"/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practicu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onwards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0" w:after="0" w:line="240" w:lineRule="auto"/>
        <w:ind w:left="912" w:right="-20"/>
        <w:jc w:val="left"/>
        <w:tabs>
          <w:tab w:pos="3900" w:val="left"/>
          <w:tab w:pos="5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1488" w:right="618"/>
        <w:jc w:val="left"/>
        <w:tabs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912" w:right="764"/>
        <w:jc w:val="left"/>
        <w:tabs>
          <w:tab w:pos="2340" w:val="left"/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KAITLY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movin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</w:p>
    <w:p>
      <w:pPr>
        <w:spacing w:before="1" w:after="0" w:line="240" w:lineRule="auto"/>
        <w:ind w:left="1488" w:right="-20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Candid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900" w:firstLine="1440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33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0" w:lineRule="auto"/>
        <w:ind w:left="1488" w:right="51" w:firstLine="-576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exception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912" w:right="2054"/>
        <w:jc w:val="left"/>
        <w:tabs>
          <w:tab w:pos="204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ELISH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slight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337" w:firstLine="-576"/>
        <w:jc w:val="left"/>
        <w:tabs>
          <w:tab w:pos="20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childre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483"/>
        <w:jc w:val="left"/>
        <w:tabs>
          <w:tab w:pos="2340" w:val="left"/>
          <w:tab w:pos="3340" w:val="left"/>
          <w:tab w:pos="3900" w:val="left"/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SUSANN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391" w:lineRule="auto"/>
        <w:ind w:left="912" w:right="419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Winsto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WINSTO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</w:r>
      <w:r>
        <w:rPr>
          <w:rFonts w:ascii="Courier New" w:hAnsi="Courier New" w:cs="Courier New" w:eastAsia="Courier New"/>
          <w:sz w:val="24"/>
          <w:szCs w:val="24"/>
          <w:spacing w:val="14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both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0" w:lineRule="auto"/>
        <w:ind w:left="912" w:right="2503"/>
        <w:jc w:val="left"/>
        <w:tabs>
          <w:tab w:pos="2480" w:val="left"/>
          <w:tab w:pos="3900" w:val="left"/>
          <w:tab w:pos="4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GEOFFRE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66" w:firstLine="-576"/>
        <w:jc w:val="left"/>
        <w:tabs>
          <w:tab w:pos="3900" w:val="left"/>
          <w:tab w:pos="4480" w:val="left"/>
          <w:tab w:pos="520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common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</w:p>
    <w:p>
      <w:pPr>
        <w:spacing w:before="0" w:after="0" w:line="391" w:lineRule="auto"/>
        <w:ind w:left="1488" w:right="59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Ciocc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clinicians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</w:p>
    <w:p>
      <w:pPr>
        <w:spacing w:before="0" w:after="0" w:line="390" w:lineRule="auto"/>
        <w:ind w:left="1488" w:right="1209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mentioned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</w:p>
    <w:p>
      <w:pPr>
        <w:spacing w:before="1" w:after="0" w:line="391" w:lineRule="auto"/>
        <w:ind w:left="1488" w:right="65"/>
        <w:jc w:val="left"/>
        <w:tabs>
          <w:tab w:pos="2480" w:val="left"/>
          <w:tab w:pos="3620" w:val="left"/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published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adults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hertz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</w:p>
    <w:p>
      <w:pPr>
        <w:spacing w:before="0" w:after="0" w:line="391" w:lineRule="auto"/>
        <w:ind w:left="1488" w:right="208"/>
        <w:jc w:val="left"/>
        <w:tabs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interoctave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23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match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multilevel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regressio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64"/>
        <w:jc w:val="left"/>
        <w:tabs>
          <w:tab w:pos="3900" w:val="left"/>
          <w:tab w:pos="5060" w:val="left"/>
          <w:tab w:pos="5920" w:val="left"/>
          <w:tab w:pos="6200" w:val="left"/>
          <w:tab w:pos="6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significanc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key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entire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generative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gathere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establish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reference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rather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single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corresponds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arbitrarily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66" w:firstLine="864"/>
        <w:jc w:val="left"/>
        <w:tabs>
          <w:tab w:pos="3620" w:val="left"/>
          <w:tab w:pos="59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X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axis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audiogram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bottom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density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54" w:firstLine="864"/>
        <w:jc w:val="left"/>
        <w:tabs>
          <w:tab w:pos="6480" w:val="left"/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</w:p>
    <w:p>
      <w:pPr>
        <w:jc w:val="left"/>
        <w:spacing w:after="0"/>
        <w:sectPr>
          <w:pgMar w:header="703" w:footer="1653" w:top="940" w:bottom="1840" w:left="1680" w:right="136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8"/>
        <w:jc w:val="left"/>
        <w:tabs>
          <w:tab w:pos="2620" w:val="left"/>
          <w:tab w:pos="3760" w:val="left"/>
          <w:tab w:pos="6620" w:val="left"/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central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median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skewness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5" w:firstLine="863"/>
        <w:jc w:val="left"/>
        <w:tabs>
          <w:tab w:pos="2480" w:val="left"/>
          <w:tab w:pos="4480" w:val="left"/>
          <w:tab w:pos="4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give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widest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familiar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97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hypothesis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probability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"/>
        <w:jc w:val="left"/>
        <w:tabs>
          <w:tab w:pos="6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below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someone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falling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level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significance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versus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90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comparisons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dichotomize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tabs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misleadin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stress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354"/>
        <w:jc w:val="left"/>
        <w:tabs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premise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behind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switching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modelling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06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update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priors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7"/>
        <w:jc w:val="left"/>
        <w:tabs>
          <w:tab w:pos="6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regularizing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advantage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directio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7" w:firstLine="863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design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required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hierarch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shape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include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interested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35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approac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course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permissio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204" w:firstLine="864"/>
        <w:jc w:val="left"/>
        <w:tabs>
          <w:tab w:pos="434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left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22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2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generating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draws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predicted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understand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implies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3" w:firstLine="863"/>
        <w:jc w:val="left"/>
        <w:tabs>
          <w:tab w:pos="4480" w:val="left"/>
          <w:tab w:pos="6060" w:val="left"/>
          <w:tab w:pos="6200" w:val="left"/>
          <w:tab w:pos="734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nicel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created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translated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easily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97</w:t>
      </w:r>
    </w:p>
    <w:p>
      <w:pPr>
        <w:spacing w:before="0" w:after="0" w:line="271" w:lineRule="exact"/>
        <w:ind w:left="1488" w:right="-20"/>
        <w:jc w:val="left"/>
        <w:tabs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percentile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distributio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estimating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underestimating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around</w:t>
      </w:r>
    </w:p>
    <w:p>
      <w:pPr>
        <w:spacing w:before="0" w:after="0" w:line="271" w:lineRule="exact"/>
        <w:ind w:left="1488" w:right="-20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Howeve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334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aroun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cutoffs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across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projec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entomological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58"/>
        <w:jc w:val="left"/>
        <w:tabs>
          <w:tab w:pos="6200" w:val="left"/>
          <w:tab w:pos="648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policies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estimate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prevalence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estimatio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391" w:lineRule="auto"/>
        <w:ind w:left="1488" w:right="201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grasp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consistencie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sticking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always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underestimating</w:t>
      </w:r>
      <w:r>
        <w:rPr>
          <w:rFonts w:ascii="Courier New" w:hAnsi="Courier New" w:cs="Courier New" w:eastAsia="Courier New"/>
          <w:sz w:val="24"/>
          <w:szCs w:val="24"/>
          <w:spacing w:val="-1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overestimatin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;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639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recommending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8"/>
        <w:jc w:val="left"/>
        <w:tabs>
          <w:tab w:pos="448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compared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furthe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said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mitigated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impairmen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consist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background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exampl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perceived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handica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missing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componen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ultimate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pattern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2"/>
        <w:jc w:val="left"/>
        <w:tabs>
          <w:tab w:pos="3060" w:val="left"/>
          <w:tab w:pos="4620" w:val="left"/>
          <w:tab w:pos="6760" w:val="left"/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performance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challenging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identified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questionnaires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handicapped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inventor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modification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point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many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better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datase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simulated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over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912" w:right="2193" w:firstLine="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peopl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2" w:firstLine="863"/>
        <w:jc w:val="left"/>
        <w:tabs>
          <w:tab w:pos="8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interpretatio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proposing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criteri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determinan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although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practic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contextualized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information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metrics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performanc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6" w:firstLine="863"/>
        <w:jc w:val="left"/>
        <w:tabs>
          <w:tab w:pos="2340" w:val="left"/>
          <w:tab w:pos="4060" w:val="left"/>
          <w:tab w:pos="6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after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larger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through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recommendin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following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throug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speech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necessarily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perceptio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parented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retrospective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despite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restricted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conventionally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often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5"/>
        <w:jc w:val="left"/>
        <w:tabs>
          <w:tab w:pos="7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talk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abnorma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7" w:firstLine="863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number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59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years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first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</w:p>
    <w:p>
      <w:pPr>
        <w:spacing w:before="0" w:after="0" w:line="263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1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1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1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4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36" w:after="0" w:line="390" w:lineRule="auto"/>
        <w:ind w:left="1488" w:right="32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</w:t>
      </w:r>
    </w:p>
    <w:p>
      <w:pPr>
        <w:spacing w:before="1" w:after="0" w:line="391" w:lineRule="auto"/>
        <w:ind w:left="1488" w:right="4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+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magnitude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between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old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more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40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8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while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both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240" w:lineRule="auto"/>
        <w:ind w:left="2352" w:right="-20"/>
        <w:jc w:val="left"/>
        <w:tabs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graph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presente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8"/>
        <w:jc w:val="left"/>
        <w:tabs>
          <w:tab w:pos="6620" w:val="left"/>
          <w:tab w:pos="7620" w:val="left"/>
          <w:tab w:pos="7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green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middl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blue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+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</w:p>
    <w:p>
      <w:pPr>
        <w:spacing w:before="0" w:after="0" w:line="391" w:lineRule="auto"/>
        <w:ind w:left="1488" w:right="477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25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wrong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marker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181" w:firstLine="864"/>
        <w:jc w:val="left"/>
        <w:tabs>
          <w:tab w:pos="376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prevents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discussion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collapses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statistically</w:t>
      </w:r>
      <w:r>
        <w:rPr>
          <w:rFonts w:ascii="Courier New" w:hAnsi="Courier New" w:cs="Courier New" w:eastAsia="Courier New"/>
          <w:sz w:val="24"/>
          <w:szCs w:val="24"/>
          <w:spacing w:val="-1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trying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voice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hug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</w:p>
    <w:p>
      <w:pPr>
        <w:spacing w:before="0" w:after="0" w:line="391" w:lineRule="auto"/>
        <w:ind w:left="1488" w:right="45"/>
        <w:jc w:val="left"/>
        <w:tabs>
          <w:tab w:pos="8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observed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account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gender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under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curve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decide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help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328" w:firstLine="863"/>
        <w:jc w:val="left"/>
        <w:tabs>
          <w:tab w:pos="8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interesting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Ragul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working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fact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dividing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outcom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scatter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plo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85"/>
        <w:jc w:val="left"/>
        <w:tabs>
          <w:tab w:pos="5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proof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shows</w:t>
      </w:r>
    </w:p>
    <w:p>
      <w:pPr>
        <w:spacing w:before="1" w:after="0" w:line="390" w:lineRule="auto"/>
        <w:ind w:left="1488" w:right="43"/>
        <w:jc w:val="left"/>
        <w:tabs>
          <w:tab w:pos="3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conventionally</w:t>
      </w:r>
      <w:r>
        <w:rPr>
          <w:rFonts w:ascii="Courier New" w:hAnsi="Courier New" w:cs="Courier New" w:eastAsia="Courier New"/>
          <w:sz w:val="24"/>
          <w:szCs w:val="24"/>
          <w:spacing w:val="-1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</w:p>
    <w:p>
      <w:pPr>
        <w:spacing w:before="1" w:after="0" w:line="391" w:lineRule="auto"/>
        <w:ind w:left="1488" w:right="331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quadrant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almost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individuals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10"/>
        <w:jc w:val="left"/>
        <w:tabs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would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worse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94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205" w:firstLine="863"/>
        <w:jc w:val="left"/>
        <w:tabs>
          <w:tab w:pos="29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run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routine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messag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explain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everythin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cohort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tone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averag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example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intervals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495"/>
        <w:jc w:val="left"/>
        <w:tabs>
          <w:tab w:pos="7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useful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391" w:lineRule="auto"/>
        <w:ind w:left="1488" w:right="59"/>
        <w:jc w:val="left"/>
        <w:tabs>
          <w:tab w:pos="362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called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mild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3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outcome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interval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62" w:firstLine="863"/>
        <w:jc w:val="left"/>
        <w:tabs>
          <w:tab w:pos="85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associatio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7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explanation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degradation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considered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least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half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51" w:firstLine="863"/>
        <w:jc w:val="left"/>
        <w:tabs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audiometry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essentia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adequat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only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time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complement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story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8"/>
        <w:jc w:val="left"/>
        <w:tabs>
          <w:tab w:pos="534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plus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discussed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beginning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our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minply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patients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regardless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their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76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205"/>
        <w:jc w:val="left"/>
        <w:tabs>
          <w:tab w:pos="5060" w:val="left"/>
          <w:tab w:pos="5340" w:val="left"/>
          <w:tab w:pos="6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related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excellent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purpose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system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before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happens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traditional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misleadin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complements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obtained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rang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about</w:t>
      </w:r>
    </w:p>
    <w:p>
      <w:pPr>
        <w:spacing w:before="0" w:after="0" w:line="391" w:lineRule="auto"/>
        <w:ind w:left="1488" w:right="59"/>
        <w:jc w:val="left"/>
        <w:tabs>
          <w:tab w:pos="4480" w:val="left"/>
          <w:tab w:pos="6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alone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specific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aetiology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obtaine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speec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noise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difficulty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caused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by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%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</w:p>
    <w:p>
      <w:pPr>
        <w:spacing w:before="0" w:after="0" w:line="391" w:lineRule="auto"/>
        <w:ind w:left="1488" w:right="352"/>
        <w:jc w:val="left"/>
        <w:tabs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above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defies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hearing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loss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isolatio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statistical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detectable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differences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items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cannot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gathered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tabs>
          <w:tab w:pos="2760" w:val="left"/>
          <w:tab w:pos="70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down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roa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Just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46"/>
        <w:jc w:val="left"/>
        <w:tabs>
          <w:tab w:pos="2620" w:val="left"/>
          <w:tab w:pos="3200" w:val="left"/>
          <w:tab w:pos="4200" w:val="left"/>
          <w:tab w:pos="87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touch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covere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know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answers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value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group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differenc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conclude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"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black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whit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still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391" w:lineRule="auto"/>
        <w:ind w:left="1488" w:right="46"/>
        <w:jc w:val="left"/>
        <w:tabs>
          <w:tab w:pos="2760" w:val="left"/>
          <w:tab w:pos="3200" w:val="left"/>
          <w:tab w:pos="6340" w:val="left"/>
          <w:tab w:pos="6620" w:val="left"/>
          <w:tab w:pos="76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significan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does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absence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There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looked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uncertainty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certainty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effec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dB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HL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something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different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16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Because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population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especially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noticed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increase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frequencie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patient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has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normal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conventional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333"/>
        <w:jc w:val="left"/>
        <w:tabs>
          <w:tab w:pos="4340" w:val="left"/>
          <w:tab w:pos="6920" w:val="left"/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Evidence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cochlear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sensitivit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Vulnerability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complemen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391" w:lineRule="auto"/>
        <w:ind w:left="1488" w:right="40" w:firstLine="863"/>
        <w:jc w:val="left"/>
        <w:tabs>
          <w:tab w:pos="3200" w:val="left"/>
          <w:tab w:pos="5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replace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high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vice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multiple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minimum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batte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summary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</w:p>
    <w:p>
      <w:pPr>
        <w:spacing w:before="0" w:after="0" w:line="271" w:lineRule="exact"/>
        <w:ind w:left="1488" w:right="-20"/>
        <w:jc w:val="left"/>
        <w:tabs>
          <w:tab w:pos="4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discusse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want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ideas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tak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kilohertz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184"/>
        <w:jc w:val="left"/>
        <w:tabs>
          <w:tab w:pos="7620" w:val="left"/>
          <w:tab w:pos="8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clinical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conventio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biological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boundar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are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technically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demandin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transducer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calibratio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those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resolve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Monitoring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focuses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change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reliable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baseline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merely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whether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norma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distribution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modelling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showed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typical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threshold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variability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frequency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dependen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fixed</w:t>
      </w:r>
    </w:p>
    <w:p>
      <w:pPr>
        <w:spacing w:before="0" w:after="0" w:line="271" w:lineRule="exact"/>
        <w:ind w:left="1488" w:right="-20"/>
        <w:jc w:val="left"/>
        <w:tabs>
          <w:tab w:pos="7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cu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poor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universal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descripto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EHF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7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reveal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early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auditory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add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context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listening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complaints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functional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testing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such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QuickSIN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remains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indispensabl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2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literature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tap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uploaded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into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Canva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2351" w:right="-20"/>
        <w:jc w:val="left"/>
        <w:tabs>
          <w:tab w:pos="448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3" w:firstLine="-576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wonderin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</w:p>
    <w:p>
      <w:pPr>
        <w:spacing w:before="1" w:after="0" w:line="390" w:lineRule="auto"/>
        <w:ind w:left="912" w:right="332"/>
        <w:jc w:val="left"/>
        <w:tabs>
          <w:tab w:pos="1900" w:val="left"/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repeat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am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right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results</w:t>
      </w:r>
    </w:p>
    <w:p>
      <w:pPr>
        <w:spacing w:before="1" w:after="0" w:line="391" w:lineRule="auto"/>
        <w:ind w:left="1488" w:right="331"/>
        <w:jc w:val="both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Bayesian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statistics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like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study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lif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should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access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necessary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assessmen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0" w:after="0" w:line="271" w:lineRule="exact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sure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referring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0" w:lineRule="auto"/>
        <w:ind w:left="1488" w:right="190"/>
        <w:jc w:val="left"/>
        <w:tabs>
          <w:tab w:pos="2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referring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assessed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accurac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h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did</w:t>
      </w:r>
    </w:p>
    <w:p>
      <w:pPr>
        <w:spacing w:before="1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dataset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tested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26</w:t>
      </w:r>
    </w:p>
    <w:p>
      <w:pPr>
        <w:jc w:val="left"/>
        <w:spacing w:after="0"/>
        <w:sectPr>
          <w:pgMar w:header="703" w:footer="1653" w:top="940" w:bottom="1840" w:left="1680" w:right="124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391" w:lineRule="auto"/>
        <w:ind w:left="1488" w:right="203"/>
        <w:jc w:val="left"/>
        <w:tabs>
          <w:tab w:pos="3060" w:val="left"/>
          <w:tab w:pos="3480" w:val="left"/>
          <w:tab w:pos="3620" w:val="left"/>
          <w:tab w:pos="62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ears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alread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extend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dataset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new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000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based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posterior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probabilit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together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from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1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8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00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0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perfec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paper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provided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graphs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appendixes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terms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means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simulation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model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fitted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original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data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albeit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smaller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sample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size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but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it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was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bigger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most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studie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912" w:right="-20"/>
        <w:jc w:val="left"/>
        <w:tabs>
          <w:tab w:pos="1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SAR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912" w:right="-20"/>
        <w:jc w:val="left"/>
        <w:tabs>
          <w:tab w:pos="390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INST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NAVID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SHAHNA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Z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: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other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60" w:firstLine="864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agai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automatio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were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exposed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during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Valte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class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when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did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guest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lectur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  <w:position w:val="2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58"/>
        <w:jc w:val="left"/>
        <w:tabs>
          <w:tab w:pos="2900" w:val="left"/>
          <w:tab w:pos="376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start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that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basis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b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Beck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shin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also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Fran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measurement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feel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limits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methodology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your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lab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with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good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hand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using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exactly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same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thing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discussing</w:t>
      </w:r>
      <w:r>
        <w:rPr>
          <w:rFonts w:ascii="Courier New" w:hAnsi="Courier New" w:cs="Courier New" w:eastAsia="Courier New"/>
          <w:sz w:val="24"/>
          <w:szCs w:val="24"/>
          <w:spacing w:val="-11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ism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participants</w:t>
      </w:r>
      <w:r>
        <w:rPr>
          <w:rFonts w:ascii="Courier New" w:hAnsi="Courier New" w:cs="Courier New" w:eastAsia="Courier New"/>
          <w:sz w:val="24"/>
          <w:szCs w:val="24"/>
          <w:spacing w:val="-1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her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protoco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sh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very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well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versed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applying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these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concept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71" w:lineRule="exact"/>
        <w:ind w:left="2351" w:right="-20"/>
        <w:jc w:val="left"/>
        <w:tabs>
          <w:tab w:pos="334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Oka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y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Goo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d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luc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k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apologize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for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not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p>
      <w:pPr>
        <w:spacing w:before="2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40" w:lineRule="auto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able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hopefully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be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one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piece</w:t>
      </w:r>
    </w:p>
    <w:p>
      <w:pPr>
        <w:jc w:val="left"/>
        <w:spacing w:after="0"/>
        <w:sectPr>
          <w:pgMar w:header="703" w:footer="1653" w:top="940" w:bottom="1840" w:left="1680" w:right="1220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36" w:after="0" w:line="240" w:lineRule="auto"/>
        <w:ind w:left="1488" w:right="-20"/>
        <w:jc w:val="left"/>
        <w:tabs>
          <w:tab w:pos="3760" w:val="left"/>
          <w:tab w:pos="5920" w:val="left"/>
        </w:tabs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perso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</w:t>
      </w:r>
      <w:r>
        <w:rPr>
          <w:rFonts w:ascii="Courier New" w:hAnsi="Courier New" w:cs="Courier New" w:eastAsia="Courier New"/>
          <w:sz w:val="24"/>
          <w:szCs w:val="24"/>
          <w:spacing w:val="-8"/>
          <w:w w:val="100"/>
        </w:rPr>
        <w:t>n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?</w:t>
        <w:tab/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think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'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</w:p>
    <w:p>
      <w:pPr>
        <w:spacing w:before="1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391" w:lineRule="auto"/>
        <w:ind w:left="1488" w:right="45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guys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have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any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questions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can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actually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mail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e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and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if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you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need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set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up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meetin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g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Thank</w:t>
      </w:r>
      <w:r>
        <w:rPr>
          <w:rFonts w:ascii="Courier New" w:hAnsi="Courier New" w:cs="Courier New" w:eastAsia="Courier New"/>
          <w:sz w:val="24"/>
          <w:szCs w:val="24"/>
          <w:spacing w:val="-6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yo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u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91" w:lineRule="auto"/>
        <w:ind w:left="1488" w:right="1046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Siegle</w:t>
      </w:r>
      <w:r>
        <w:rPr>
          <w:rFonts w:ascii="Courier New" w:hAnsi="Courier New" w:cs="Courier New" w:eastAsia="Courier New"/>
          <w:sz w:val="24"/>
          <w:szCs w:val="24"/>
          <w:spacing w:val="-7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RP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R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,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CRC</w:t>
      </w:r>
      <w:r>
        <w:rPr>
          <w:rFonts w:ascii="Courier New" w:hAnsi="Courier New" w:cs="Courier New" w:eastAsia="Courier New"/>
          <w:sz w:val="24"/>
          <w:szCs w:val="24"/>
          <w:spacing w:val="-4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principa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l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Accurate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Realtime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Reporting</w:t>
      </w:r>
      <w:r>
        <w:rPr>
          <w:rFonts w:ascii="Courier New" w:hAnsi="Courier New" w:cs="Courier New" w:eastAsia="Courier New"/>
          <w:sz w:val="24"/>
          <w:szCs w:val="24"/>
          <w:spacing w:val="-10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In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c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.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4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68</w:t>
      </w:r>
      <w:r>
        <w:rPr>
          <w:rFonts w:ascii="Courier New" w:hAnsi="Courier New" w:cs="Courier New" w:eastAsia="Courier New"/>
          <w:sz w:val="24"/>
          <w:szCs w:val="24"/>
          <w:spacing w:val="-3"/>
          <w:w w:val="100"/>
        </w:rPr>
        <w:t>5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</w:rPr>
        <w:t>-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</w:rPr>
        <w:t>6050</w:t>
      </w:r>
    </w:p>
    <w:p>
      <w:pPr>
        <w:spacing w:before="0" w:after="0" w:line="271" w:lineRule="exact"/>
        <w:ind w:left="1488" w:right="-20"/>
        <w:jc w:val="left"/>
        <w:rPr>
          <w:rFonts w:ascii="Courier New" w:hAnsi="Courier New" w:cs="Courier New" w:eastAsia="Courier New"/>
          <w:sz w:val="24"/>
          <w:szCs w:val="24"/>
        </w:rPr>
      </w:pPr>
      <w:rPr/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Uncertified</w:t>
      </w:r>
      <w:r>
        <w:rPr>
          <w:rFonts w:ascii="Courier New" w:hAnsi="Courier New" w:cs="Courier New" w:eastAsia="Courier New"/>
          <w:sz w:val="24"/>
          <w:szCs w:val="24"/>
          <w:spacing w:val="-1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-1"/>
          <w:w w:val="100"/>
          <w:position w:val="2"/>
        </w:rPr>
        <w:t>(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Draf</w:t>
      </w:r>
      <w:r>
        <w:rPr>
          <w:rFonts w:ascii="Courier New" w:hAnsi="Courier New" w:cs="Courier New" w:eastAsia="Courier New"/>
          <w:sz w:val="24"/>
          <w:szCs w:val="24"/>
          <w:spacing w:val="-5"/>
          <w:w w:val="100"/>
          <w:position w:val="2"/>
        </w:rPr>
        <w:t>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)</w:t>
      </w:r>
      <w:r>
        <w:rPr>
          <w:rFonts w:ascii="Courier New" w:hAnsi="Courier New" w:cs="Courier New" w:eastAsia="Courier New"/>
          <w:sz w:val="24"/>
          <w:szCs w:val="24"/>
          <w:spacing w:val="-2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Verbatim</w:t>
      </w:r>
      <w:r>
        <w:rPr>
          <w:rFonts w:ascii="Courier New" w:hAnsi="Courier New" w:cs="Courier New" w:eastAsia="Courier New"/>
          <w:sz w:val="24"/>
          <w:szCs w:val="24"/>
          <w:spacing w:val="-9"/>
          <w:w w:val="100"/>
          <w:position w:val="2"/>
        </w:rPr>
        <w:t> 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2"/>
        </w:rPr>
        <w:t>Transcript</w:t>
      </w:r>
      <w:r>
        <w:rPr>
          <w:rFonts w:ascii="Courier New" w:hAnsi="Courier New" w:cs="Courier New" w:eastAsia="Courier New"/>
          <w:sz w:val="24"/>
          <w:szCs w:val="24"/>
          <w:spacing w:val="0"/>
          <w:w w:val="100"/>
          <w:position w:val="0"/>
        </w:rPr>
      </w:r>
    </w:p>
    <w:sectPr>
      <w:pgMar w:header="703" w:footer="1653" w:top="940" w:bottom="1840" w:left="1680" w:right="12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14.949997pt;margin-top:698.357178pt;width:211.966001pt;height:11pt;mso-position-horizontal-relative:page;mso-position-vertical-relative:page;z-index:-1400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Accurate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6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Realtime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5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Reporting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In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1"/>
                    <w:w w:val="100"/>
                    <w:b/>
                    <w:bCs/>
                    <w:i/>
                  </w:rPr>
                  <w:t>c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.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(60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4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)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68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-3"/>
                    <w:w w:val="100"/>
                    <w:b/>
                    <w:bCs/>
                    <w:i/>
                  </w:rPr>
                  <w:t>5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  <w:b/>
                    <w:bCs/>
                    <w:i/>
                  </w:rPr>
                  <w:t>-6050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2.950012pt;margin-top:720.281006pt;width:53.650001pt;height:14.0pt;mso-position-horizontal-relative:page;mso-position-vertical-relative:page;z-index:-1399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20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Page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88.949997pt;margin-top:34.131035pt;width:400.550001pt;height:14pt;mso-position-horizontal-relative:page;mso-position-vertical-relative:page;z-index:-1401" type="#_x0000_t202" filled="f" stroked="f">
          <v:textbox inset="0,0,0,0">
            <w:txbxContent>
              <w:p>
                <w:pPr>
                  <w:spacing w:before="0" w:after="0" w:line="268" w:lineRule="exact"/>
                  <w:ind w:left="20" w:right="-56"/>
                  <w:jc w:val="left"/>
                  <w:rPr>
                    <w:rFonts w:ascii="Courier New" w:hAnsi="Courier New" w:cs="Courier New" w:eastAsia="Courier New"/>
                    <w:sz w:val="24"/>
                    <w:szCs w:val="24"/>
                  </w:rPr>
                </w:pPr>
                <w:rPr/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Verbatim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9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"/>
                    <w:w w:val="100"/>
                    <w:b/>
                    <w:bCs/>
                    <w:position w:val="2"/>
                  </w:rPr>
                  <w:t>(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draf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)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transcript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11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AUDI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53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3"/>
                    <w:w w:val="100"/>
                    <w:b/>
                    <w:bCs/>
                    <w:position w:val="2"/>
                  </w:rPr>
                  <w:t>0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B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-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Sept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5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3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,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2"/>
                    <w:w w:val="100"/>
                    <w:b/>
                    <w:bCs/>
                    <w:position w:val="2"/>
                  </w:rPr>
                  <w:t> 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b/>
                    <w:bCs/>
                    <w:position w:val="2"/>
                  </w:rPr>
                  <w:t>2026</w:t>
                </w:r>
                <w:r>
                  <w:rPr>
                    <w:rFonts w:ascii="Courier New" w:hAnsi="Courier New" w:cs="Courier New" w:eastAsia="Courier New"/>
                    <w:sz w:val="24"/>
                    <w:szCs w:val="24"/>
                    <w:spacing w:val="0"/>
                    <w:w w:val="100"/>
                    <w:position w:val="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2026-09-29T16:44:59Z</dcterms:created>
  <dcterms:modified xsi:type="dcterms:W3CDTF">2026-09-29T16:44:59Z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2026-09-29T00:00:00Z</vt:filetime>
  </property>
  <property fmtid="{D5CDD505-2E9C-101B-9397-08002B2CF9AE}" pid="3" name="LastSaved">
    <vt:filetime>2026-09-29T00:00:00Z</vt:filetime>
  </property>
</Properties>
</file>