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64" w:firstLine="603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 w:firstLine="864"/>
        <w:jc w:val="left"/>
        <w:tabs>
          <w:tab w:pos="4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announcement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scroll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4060" w:val="left"/>
          <w:tab w:pos="86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skimming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disturbing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painting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Monkma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tabs>
          <w:tab w:pos="2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interdisciplinary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Manitob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provoking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colonializatio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resilienc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contemporary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Monkman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exhibit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galleries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museums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14" w:right="752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348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6"/>
        <w:jc w:val="left"/>
        <w:tabs>
          <w:tab w:pos="2760" w:val="left"/>
          <w:tab w:pos="6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rhyth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WMAX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exciting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excite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276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coffe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60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Supersleep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Considering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2340" w:val="left"/>
          <w:tab w:pos="3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tired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ourneck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3"/>
        <w:jc w:val="left"/>
        <w:tabs>
          <w:tab w:pos="3340" w:val="left"/>
          <w:tab w:pos="4060" w:val="left"/>
          <w:tab w:pos="4920" w:val="left"/>
          <w:tab w:pos="6200" w:val="left"/>
          <w:tab w:pos="6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exhal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trucki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 w:firstLine="864"/>
        <w:jc w:val="left"/>
        <w:tabs>
          <w:tab w:pos="5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290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ideologist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 w:firstLine="864"/>
        <w:jc w:val="left"/>
        <w:tabs>
          <w:tab w:pos="2480" w:val="left"/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prompt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scratching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87" w:firstLine="864"/>
        <w:jc w:val="left"/>
        <w:tabs>
          <w:tab w:pos="3340" w:val="left"/>
          <w:tab w:pos="6060" w:val="left"/>
          <w:tab w:pos="7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rejig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</w:p>
    <w:p>
      <w:pPr>
        <w:spacing w:before="0" w:after="0" w:line="390" w:lineRule="auto"/>
        <w:ind w:left="1488" w:right="47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0" w:lineRule="auto"/>
        <w:ind w:left="1488" w:right="467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4" w:firstLine="864"/>
        <w:jc w:val="left"/>
        <w:tabs>
          <w:tab w:pos="3620" w:val="left"/>
          <w:tab w:pos="6340" w:val="left"/>
          <w:tab w:pos="7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reiterated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3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positionalit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discomfor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frustratio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391" w:lineRule="auto"/>
        <w:ind w:left="1488" w:right="184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Adrianne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 w:firstLine="863"/>
        <w:jc w:val="left"/>
        <w:tabs>
          <w:tab w:pos="3060" w:val="left"/>
          <w:tab w:pos="4920" w:val="left"/>
          <w:tab w:pos="6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humilit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humilit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humilit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symptomatic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symptomatic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humility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humbly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3200" w:val="left"/>
          <w:tab w:pos="348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88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philosoph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</w:p>
    <w:p>
      <w:pPr>
        <w:spacing w:before="1" w:after="0" w:line="390" w:lineRule="auto"/>
        <w:ind w:left="1488" w:right="65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philosoph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6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framewor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invites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5"/>
        <w:jc w:val="left"/>
        <w:tabs>
          <w:tab w:pos="3060" w:val="left"/>
          <w:tab w:pos="6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demcentricing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Searching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indigeneity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reciprocit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reciprocity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07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 w:firstLine="-576"/>
        <w:jc w:val="left"/>
        <w:tabs>
          <w:tab w:pos="3480" w:val="left"/>
          <w:tab w:pos="5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Respectfu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reciprocit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reciprocity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exchange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039"/>
        <w:jc w:val="center"/>
        <w:tabs>
          <w:tab w:pos="51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3200" w:val="left"/>
          <w:tab w:pos="3480" w:val="left"/>
          <w:tab w:pos="4200" w:val="left"/>
          <w:tab w:pos="6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supereasy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7"/>
        <w:jc w:val="left"/>
        <w:tabs>
          <w:tab w:pos="3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4" w:firstLine="-576"/>
        <w:jc w:val="left"/>
        <w:tabs>
          <w:tab w:pos="3480" w:val="left"/>
          <w:tab w:pos="4480" w:val="left"/>
          <w:tab w:pos="6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vacuum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2" w:firstLine="-576"/>
        <w:jc w:val="left"/>
        <w:tabs>
          <w:tab w:pos="248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 w:firstLine="-576"/>
        <w:jc w:val="left"/>
        <w:tabs>
          <w:tab w:pos="3480" w:val="left"/>
          <w:tab w:pos="36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collaborativel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philosophie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beautifu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9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Sweetgras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Kimmerer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2003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340" w:val="left"/>
          <w:tab w:pos="3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2620" w:val="left"/>
          <w:tab w:pos="3620" w:val="left"/>
          <w:tab w:pos="5060" w:val="left"/>
          <w:tab w:pos="7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863"/>
        <w:jc w:val="left"/>
        <w:tabs>
          <w:tab w:pos="3340" w:val="left"/>
          <w:tab w:pos="79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1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334" w:firstLine="-576"/>
        <w:jc w:val="left"/>
        <w:tabs>
          <w:tab w:pos="2340" w:val="left"/>
          <w:tab w:pos="2900" w:val="left"/>
          <w:tab w:pos="7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Jessica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curiosit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willingness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exchang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5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864"/>
        <w:jc w:val="left"/>
        <w:tabs>
          <w:tab w:pos="4060" w:val="left"/>
          <w:tab w:pos="6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wags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voices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3480" w:val="left"/>
          <w:tab w:pos="7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curiosit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Aja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verify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privilege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broadcast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accountability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verifie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8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analytical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-576"/>
        <w:jc w:val="left"/>
        <w:tabs>
          <w:tab w:pos="234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stakeholder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enable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Transparenc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expertis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1" w:lineRule="auto"/>
        <w:ind w:left="1488" w:right="476"/>
        <w:jc w:val="left"/>
        <w:tabs>
          <w:tab w:pos="6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0" w:firstLine="864"/>
        <w:jc w:val="left"/>
        <w:tabs>
          <w:tab w:pos="3340" w:val="left"/>
          <w:tab w:pos="5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thoughtfull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3" w:firstLine="864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WMAX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</w:p>
    <w:p>
      <w:pPr>
        <w:spacing w:before="0" w:after="0" w:line="271" w:lineRule="exact"/>
        <w:ind w:left="1488" w:right="-20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"/>
        <w:jc w:val="left"/>
        <w:tabs>
          <w:tab w:pos="5060" w:val="left"/>
          <w:tab w:pos="86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tabs>
          <w:tab w:pos="3340" w:val="left"/>
          <w:tab w:pos="4760" w:val="left"/>
          <w:tab w:pos="5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curiosit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curiosit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oftentimes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respec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juicier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200" w:val="left"/>
          <w:tab w:pos="46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tactile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scrib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synthesize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freedo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8"/>
        <w:jc w:val="left"/>
        <w:tabs>
          <w:tab w:pos="4060" w:val="left"/>
          <w:tab w:pos="4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3480" w:val="left"/>
          <w:tab w:pos="3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impressed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0" w:lineRule="auto"/>
        <w:ind w:left="1488" w:right="35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9" w:firstLine="863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synthesize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return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9"/>
        <w:jc w:val="left"/>
        <w:tabs>
          <w:tab w:pos="4760" w:val="left"/>
          <w:tab w:pos="734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4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vulnerabilit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discomfort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fragility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defensive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opened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topics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scuffe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discomfort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2" w:firstLine="-576"/>
        <w:jc w:val="left"/>
        <w:tabs>
          <w:tab w:pos="3480" w:val="left"/>
          <w:tab w:pos="5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discomfor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Applebaum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quickly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error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6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475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Avoiding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rebuttals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transformational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20" w:firstLine="-576"/>
        <w:jc w:val="left"/>
        <w:tabs>
          <w:tab w:pos="3480" w:val="left"/>
          <w:tab w:pos="6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borninged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mindednes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52"/>
        <w:jc w:val="left"/>
        <w:tabs>
          <w:tab w:pos="2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deepe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1" w:firstLine="-576"/>
        <w:jc w:val="left"/>
        <w:tabs>
          <w:tab w:pos="348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chucklin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</w:p>
    <w:p>
      <w:pPr>
        <w:spacing w:before="1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1" w:after="0" w:line="391" w:lineRule="auto"/>
        <w:ind w:left="1488" w:right="19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enable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adhere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disappointed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4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conscious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7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academic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-576"/>
        <w:jc w:val="left"/>
        <w:tabs>
          <w:tab w:pos="348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relationality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90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0" w:firstLine="-576"/>
        <w:jc w:val="left"/>
        <w:tabs>
          <w:tab w:pos="3480" w:val="left"/>
          <w:tab w:pos="4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391" w:lineRule="auto"/>
        <w:ind w:left="1488" w:right="46"/>
        <w:jc w:val="left"/>
        <w:tabs>
          <w:tab w:pos="4200" w:val="left"/>
          <w:tab w:pos="46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polished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Oftentimes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5" w:firstLine="864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synthesize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2" w:firstLine="864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7" w:firstLine="864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923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/>
        <w:jc w:val="left"/>
        <w:tabs>
          <w:tab w:pos="3340" w:val="left"/>
          <w:tab w:pos="4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Netflix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</w:p>
    <w:p>
      <w:pPr>
        <w:spacing w:before="0" w:after="0" w:line="390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391" w:lineRule="auto"/>
        <w:ind w:left="1488" w:right="63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 w:firstLine="864"/>
        <w:jc w:val="left"/>
        <w:tabs>
          <w:tab w:pos="262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</w:p>
    <w:p>
      <w:pPr>
        <w:spacing w:before="0" w:after="0" w:line="391" w:lineRule="auto"/>
        <w:ind w:left="1488" w:right="48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discriminatory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186"/>
        <w:jc w:val="left"/>
        <w:tabs>
          <w:tab w:pos="6760" w:val="left"/>
          <w:tab w:pos="7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Margaret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Margare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Kathleen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coined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3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Inuit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1" w:firstLine="864"/>
        <w:jc w:val="left"/>
        <w:tabs>
          <w:tab w:pos="5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863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analogou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council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hereditary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ancestral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3340" w:val="left"/>
          <w:tab w:pos="3480" w:val="left"/>
          <w:tab w:pos="4340" w:val="left"/>
          <w:tab w:pos="5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marita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6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exclusive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stewardship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 w:firstLine="864"/>
        <w:jc w:val="left"/>
        <w:tabs>
          <w:tab w:pos="3200" w:val="left"/>
          <w:tab w:pos="4920" w:val="left"/>
          <w:tab w:pos="5060" w:val="left"/>
          <w:tab w:pos="6760" w:val="left"/>
          <w:tab w:pos="8060" w:val="left"/>
          <w:tab w:pos="8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exemplifies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Princess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</w:p>
    <w:p>
      <w:pPr>
        <w:spacing w:before="0" w:after="0" w:line="240" w:lineRule="auto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3200" w:val="left"/>
          <w:tab w:pos="3760" w:val="left"/>
          <w:tab w:pos="506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Forestr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monarch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hereditary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regali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1" w:firstLine="864"/>
        <w:jc w:val="left"/>
        <w:tabs>
          <w:tab w:pos="334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1" w:lineRule="auto"/>
        <w:ind w:left="1488" w:right="48"/>
        <w:jc w:val="left"/>
        <w:tabs>
          <w:tab w:pos="7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2480" w:val="left"/>
          <w:tab w:pos="3480" w:val="left"/>
          <w:tab w:pos="3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distinguishment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seminal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borrowed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deferentia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McMahon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interview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7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assimilatio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genocid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Borrowing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invasion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systematically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attempted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acquisition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adventure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centurie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 w:firstLine="863"/>
        <w:jc w:val="left"/>
        <w:tabs>
          <w:tab w:pos="3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ideologies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propelled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2480" w:val="left"/>
          <w:tab w:pos="3900" w:val="left"/>
          <w:tab w:pos="50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ideologies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French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French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takeover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</w:p>
    <w:p>
      <w:pPr>
        <w:spacing w:before="0" w:after="0" w:line="391" w:lineRule="auto"/>
        <w:ind w:left="1488" w:right="67"/>
        <w:jc w:val="left"/>
        <w:tabs>
          <w:tab w:pos="320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controversy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</w:p>
    <w:p>
      <w:pPr>
        <w:spacing w:before="0" w:after="0" w:line="240" w:lineRule="auto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licence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vacant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nulli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TV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4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nullis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nobod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logica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borrowing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Sherrie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terenact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inhabited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uninhabitable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agricultura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sufficiently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soldierity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farmer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uncivilized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documented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200" w:val="left"/>
          <w:tab w:pos="52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repudiate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renounce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 w:firstLine="864"/>
        <w:jc w:val="left"/>
        <w:tabs>
          <w:tab w:pos="5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6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ideologise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feraled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pewediate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nullu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doctrine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4"/>
        <w:jc w:val="left"/>
        <w:tabs>
          <w:tab w:pos="2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Colonialization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3"/>
        <w:jc w:val="left"/>
        <w:tabs>
          <w:tab w:pos="306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French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</w:p>
    <w:p>
      <w:pPr>
        <w:spacing w:before="0" w:after="0" w:line="391" w:lineRule="auto"/>
        <w:ind w:left="1488" w:right="68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assimilation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tabs>
          <w:tab w:pos="5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corridor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perpetuate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ideologies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landscap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3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affiliation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churches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affiliation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perpetuated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altogethe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attempt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assimilating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trueder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ministerster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Pierre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justification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Trudea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32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logics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perpetuate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0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perpetuated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3340" w:val="left"/>
          <w:tab w:pos="3760" w:val="left"/>
          <w:tab w:pos="6760" w:val="left"/>
          <w:tab w:pos="70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influential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84" w:firstLine="864"/>
        <w:jc w:val="left"/>
        <w:tabs>
          <w:tab w:pos="5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pertaining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</w:p>
    <w:p>
      <w:pPr>
        <w:spacing w:before="0" w:after="0" w:line="271" w:lineRule="exact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2200" w:val="left"/>
          <w:tab w:pos="40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review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alogous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proposerate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11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1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detrimental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surveyed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weresented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</w:p>
    <w:p>
      <w:pPr>
        <w:spacing w:before="1" w:after="0" w:line="391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thrivin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5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conque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eventually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footprin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6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2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864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</w:p>
    <w:p>
      <w:pPr>
        <w:spacing w:before="0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registratio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4771"/>
        <w:jc w:val="left"/>
        <w:tabs>
          <w:tab w:pos="190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3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registered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0" w:lineRule="auto"/>
        <w:ind w:left="1488" w:right="48"/>
        <w:jc w:val="left"/>
        <w:tabs>
          <w:tab w:pos="56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problematic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</w:p>
    <w:p>
      <w:pPr>
        <w:spacing w:before="1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grasp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-576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8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8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0" w:lineRule="auto"/>
        <w:ind w:left="1488" w:right="44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618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fiduciary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exchange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391" w:lineRule="auto"/>
        <w:ind w:left="1488" w:right="46"/>
        <w:jc w:val="left"/>
        <w:tabs>
          <w:tab w:pos="348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membershi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 w:firstLine="864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membershi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membership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2"/>
        <w:jc w:val="left"/>
        <w:tabs>
          <w:tab w:pos="67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nuances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Joseph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penetrate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controlled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constrains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35" w:firstLine="863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0" w:after="0" w:line="391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Inuit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wildly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Inuit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Joseph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4" w:firstLine="864"/>
        <w:jc w:val="left"/>
        <w:tabs>
          <w:tab w:pos="6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9" w:firstLine="864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/>
        <w:jc w:val="left"/>
        <w:tabs>
          <w:tab w:pos="5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atrocious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tabs>
          <w:tab w:pos="3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</w:p>
    <w:p>
      <w:pPr>
        <w:spacing w:before="0" w:after="0" w:line="391" w:lineRule="auto"/>
        <w:ind w:left="1488" w:right="187"/>
        <w:jc w:val="left"/>
        <w:tabs>
          <w:tab w:pos="33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271" w:lineRule="exact"/>
        <w:ind w:left="1488" w:right="-20"/>
        <w:jc w:val="left"/>
        <w:tabs>
          <w:tab w:pos="362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3200" w:val="left"/>
          <w:tab w:pos="3480" w:val="left"/>
          <w:tab w:pos="4060" w:val="left"/>
          <w:tab w:pos="4200" w:val="left"/>
          <w:tab w:pos="6060" w:val="left"/>
          <w:tab w:pos="6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4620" w:val="left"/>
          <w:tab w:pos="5620" w:val="left"/>
          <w:tab w:pos="6060" w:val="left"/>
          <w:tab w:pos="77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86" w:firstLine="863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480" w:val="left"/>
          <w:tab w:pos="4340" w:val="left"/>
          <w:tab w:pos="59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2620" w:val="left"/>
          <w:tab w:pos="4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0" w:after="0" w:line="390" w:lineRule="auto"/>
        <w:ind w:left="1488" w:right="44"/>
        <w:jc w:val="left"/>
        <w:tabs>
          <w:tab w:pos="248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191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59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unplugge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4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frustrating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5" w:firstLine="864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Joseph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3480" w:val="left"/>
          <w:tab w:pos="4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trouble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8" w:firstLine="864"/>
        <w:jc w:val="left"/>
        <w:tabs>
          <w:tab w:pos="5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affiliatio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uncivilized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2760" w:val="left"/>
          <w:tab w:pos="5620" w:val="left"/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</w:p>
    <w:p>
      <w:pPr>
        <w:spacing w:before="0" w:after="0" w:line="391" w:lineRule="auto"/>
        <w:ind w:left="1488" w:right="47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denied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anecdotal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</w:p>
    <w:p>
      <w:pPr>
        <w:spacing w:before="0" w:after="0" w:line="391" w:lineRule="auto"/>
        <w:ind w:left="1488" w:right="48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</w:p>
    <w:p>
      <w:pPr>
        <w:spacing w:before="0" w:after="0" w:line="391" w:lineRule="auto"/>
        <w:ind w:left="1488" w:right="45"/>
        <w:jc w:val="left"/>
        <w:tabs>
          <w:tab w:pos="2620" w:val="left"/>
          <w:tab w:pos="462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controlat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 w:firstLine="864"/>
        <w:jc w:val="left"/>
        <w:tabs>
          <w:tab w:pos="4060" w:val="left"/>
          <w:tab w:pos="60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Potlatche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3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illega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</w:p>
    <w:p>
      <w:pPr>
        <w:spacing w:before="0" w:after="0" w:line="391" w:lineRule="auto"/>
        <w:ind w:left="1488" w:right="185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marriag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transmission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altogethe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63"/>
        <w:jc w:val="left"/>
        <w:tabs>
          <w:tab w:pos="448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oftentimes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infrastructure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</w:p>
    <w:p>
      <w:pPr>
        <w:spacing w:before="0" w:after="0" w:line="391" w:lineRule="auto"/>
        <w:ind w:left="1488" w:right="206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November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</w:p>
    <w:p>
      <w:pPr>
        <w:spacing w:before="0" w:after="0" w:line="271" w:lineRule="exact"/>
        <w:ind w:left="1488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dinner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864"/>
        <w:jc w:val="left"/>
        <w:tabs>
          <w:tab w:pos="4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underground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survive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resurgence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resurgence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potlatch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4200" w:val="left"/>
          <w:tab w:pos="6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/>
        <w:jc w:val="left"/>
        <w:tabs>
          <w:tab w:pos="648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208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Kitsilan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5" w:firstLine="-576"/>
        <w:jc w:val="left"/>
        <w:tabs>
          <w:tab w:pos="2340" w:val="left"/>
          <w:tab w:pos="2900" w:val="left"/>
          <w:tab w:pos="5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displaced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Jericho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1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tandem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906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blatantl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tabs>
          <w:tab w:pos="3340" w:val="left"/>
          <w:tab w:pos="3760" w:val="left"/>
          <w:tab w:pos="6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prohibited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soliciting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90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863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compulsory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</w:p>
    <w:p>
      <w:pPr>
        <w:spacing w:before="0" w:after="0" w:line="390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intergenerational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intergenerational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trauma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Bryce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proceedingses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tuberculosi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2" w:firstLine="864"/>
        <w:jc w:val="left"/>
        <w:tabs>
          <w:tab w:pos="5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potlatch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amendment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4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8" w:firstLine="-576"/>
        <w:jc w:val="left"/>
        <w:tabs>
          <w:tab w:pos="3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353"/>
        <w:jc w:val="left"/>
        <w:tabs>
          <w:tab w:pos="4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detrimental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8" w:firstLine="864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notably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enfranchisemen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tabs>
          <w:tab w:pos="3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highlighting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suffrag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15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Pierre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Trudea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assimilate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massivel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galvanized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illegall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Communications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42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2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0" w:lineRule="auto"/>
        <w:ind w:left="1488" w:right="5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 w:firstLine="-576"/>
        <w:jc w:val="left"/>
        <w:tabs>
          <w:tab w:pos="3480" w:val="left"/>
          <w:tab w:pos="3620" w:val="left"/>
          <w:tab w:pos="53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Charter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i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i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i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Freedom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i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202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galvanized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Ottawa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enshrined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footage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poetry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4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crisis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crisis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mileston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galvanized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propriated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864"/>
        <w:jc w:val="left"/>
        <w:tabs>
          <w:tab w:pos="8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2480" w:val="left"/>
          <w:tab w:pos="5340" w:val="left"/>
          <w:tab w:pos="606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Saskatchewa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repatriation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40" w:lineRule="auto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Royal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commissioned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1994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Royal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271" w:lineRule="exact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492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reiterated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survivors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atrocities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closer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7"/>
        <w:jc w:val="left"/>
        <w:tabs>
          <w:tab w:pos="50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Stephen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</w:p>
    <w:p>
      <w:pPr>
        <w:spacing w:before="0" w:after="0" w:line="391" w:lineRule="auto"/>
        <w:ind w:left="1488" w:right="65"/>
        <w:jc w:val="left"/>
        <w:tabs>
          <w:tab w:pos="39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Stephen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3340" w:val="left"/>
          <w:tab w:pos="4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Stephen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colonialization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YouTube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bogglin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apologie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trauma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establishment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</w:p>
    <w:p>
      <w:pPr>
        <w:spacing w:before="0" w:after="0" w:line="271" w:lineRule="exact"/>
        <w:ind w:left="1488" w:right="-20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curriculum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3480" w:val="left"/>
          <w:tab w:pos="534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Corporat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2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murdered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-576"/>
        <w:jc w:val="left"/>
        <w:tabs>
          <w:tab w:pos="3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unmarked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Kamloop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galvanized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Kriste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Kriste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atrocitie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hardship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5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1" w:firstLine="-576"/>
        <w:jc w:val="left"/>
        <w:tabs>
          <w:tab w:pos="348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protests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191" w:firstLine="576"/>
        <w:jc w:val="left"/>
        <w:tabs>
          <w:tab w:pos="3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dialogue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dialogu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390" w:lineRule="auto"/>
        <w:ind w:left="912" w:right="906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2340"/>
        <w:jc w:val="left"/>
        <w:tabs>
          <w:tab w:pos="218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5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genuinely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Ottaw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parliament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digital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69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campaign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38" w:firstLine="576"/>
        <w:jc w:val="left"/>
        <w:tabs>
          <w:tab w:pos="3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Tsawwasse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59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superwel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deputying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landscape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extinguish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inquir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murdered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Pickton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pickton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trials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vulnerabilit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dollar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recommendations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liaison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0" w:after="0" w:line="391" w:lineRule="auto"/>
        <w:ind w:left="1488" w:right="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negligenc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negligence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murdered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Pickton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5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29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enforcemen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1" w:firstLine="-576"/>
        <w:jc w:val="left"/>
        <w:tabs>
          <w:tab w:pos="234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farmland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40" w:lineRule="auto"/>
        <w:ind w:left="912" w:right="-20"/>
        <w:jc w:val="left"/>
        <w:tabs>
          <w:tab w:pos="3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060" w:val="left"/>
          <w:tab w:pos="3480" w:val="left"/>
          <w:tab w:pos="4340" w:val="left"/>
          <w:tab w:pos="576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Chilcotin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2014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timeline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5"/>
        <w:jc w:val="left"/>
        <w:tabs>
          <w:tab w:pos="60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landscape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</w:p>
    <w:p>
      <w:pPr>
        <w:spacing w:before="0" w:after="0" w:line="271" w:lineRule="exact"/>
        <w:ind w:left="1488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4"/>
        <w:jc w:val="left"/>
        <w:tabs>
          <w:tab w:pos="462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18" w:firstLine="864"/>
        <w:jc w:val="left"/>
        <w:tabs>
          <w:tab w:pos="334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2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8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October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announcemen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8"/>
        <w:jc w:val="left"/>
        <w:tabs>
          <w:tab w:pos="4200" w:val="left"/>
          <w:tab w:pos="6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Qualtric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availabilit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announcemen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390" w:lineRule="auto"/>
        <w:ind w:left="1488" w:right="47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240" w:lineRule="auto"/>
        <w:ind w:left="1488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36" w:after="0" w:line="240" w:lineRule="auto"/>
        <w:ind w:left="1488" w:right="-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40" w:lineRule="atLeast"/>
        <w:ind w:right="1185"/>
        <w:jc w:val="left"/>
        <w:tabs>
          <w:tab w:pos="31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  <w:cols w:num="2" w:equalWidth="0">
            <w:col w:w="2348" w:space="4"/>
            <w:col w:w="6968"/>
          </w:cols>
        </w:sectPr>
      </w:pPr>
      <w:rPr/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reflexion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tomorrow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</w:p>
    <w:p>
      <w:pPr>
        <w:spacing w:before="0" w:after="0" w:line="391" w:lineRule="auto"/>
        <w:ind w:left="1488" w:right="324"/>
        <w:jc w:val="left"/>
        <w:tabs>
          <w:tab w:pos="2620" w:val="left"/>
          <w:tab w:pos="43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September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Adjourne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0" w:lineRule="auto"/>
        <w:ind w:left="1488" w:right="10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Transcript</w:t>
      </w:r>
    </w:p>
    <w:sectPr>
      <w:type w:val="continuous"/>
      <w:pgSz w:w="12240" w:h="15840"/>
      <w:pgMar w:top="940" w:bottom="1840" w:left="168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317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316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93.300001pt;height:14pt;mso-position-horizontal-relative:page;mso-position-vertical-relative:page;z-index:-1318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PLAN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501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2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2026-09-23T14:45:03Z</dcterms:created>
  <dcterms:modified xsi:type="dcterms:W3CDTF">2026-09-23T14:45:03Z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LastSaved">
    <vt:filetime>2026-09-23T00:00:00Z</vt:filetime>
  </property>
</Properties>
</file>