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 w:firstLine="-576"/>
        <w:jc w:val="left"/>
        <w:tabs>
          <w:tab w:pos="2340" w:val="left"/>
          <w:tab w:pos="4040" w:val="left"/>
          <w:tab w:pos="4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glitching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relentlessly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Oh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1" w:firstLine="864"/>
        <w:jc w:val="left"/>
        <w:tabs>
          <w:tab w:pos="2760" w:val="left"/>
          <w:tab w:pos="4480" w:val="left"/>
          <w:tab w:pos="59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sapien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humanoid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0" w:after="0" w:line="391" w:lineRule="auto"/>
        <w:ind w:left="1488" w:right="68"/>
        <w:jc w:val="left"/>
        <w:tabs>
          <w:tab w:pos="420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quintessential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5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NumType w:start="1"/>
          <w:pgMar w:header="703" w:footer="1653" w:top="940" w:bottom="1840" w:left="1680" w:right="122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disagreed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multilatera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employer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fabulou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employe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fabulou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fabulous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6" w:firstLine="864"/>
        <w:jc w:val="left"/>
        <w:tabs>
          <w:tab w:pos="4200" w:val="left"/>
          <w:tab w:pos="7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ancestral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760" w:val="left"/>
          <w:tab w:pos="77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tacit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juxtaposition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contemporary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864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diversification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864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reimplanted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47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advanced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deliriu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legibl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hospital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Laughte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0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tabs>
          <w:tab w:pos="2200" w:val="left"/>
          <w:tab w:pos="248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dongle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dongl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copper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thieves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stolen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3"/>
        <w:jc w:val="left"/>
        <w:tabs>
          <w:tab w:pos="2620" w:val="left"/>
          <w:tab w:pos="4340" w:val="left"/>
          <w:tab w:pos="59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librar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quirk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religiou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pavilion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Osaka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technological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marvels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Sanyo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librar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leakiest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2620" w:val="left"/>
          <w:tab w:pos="348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repositor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marvel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chamber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ejected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197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library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conjuring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dignit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Malleable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0" w:firstLine="864"/>
        <w:jc w:val="left"/>
        <w:tabs>
          <w:tab w:pos="2900" w:val="left"/>
          <w:tab w:pos="5200" w:val="left"/>
          <w:tab w:pos="77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Keisha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tentativ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feedback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4"/>
        <w:jc w:val="left"/>
        <w:tabs>
          <w:tab w:pos="4340" w:val="left"/>
          <w:tab w:pos="6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Chandigar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Chandigar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commissioned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scratc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3" w:firstLine="-576"/>
        <w:jc w:val="left"/>
        <w:tabs>
          <w:tab w:pos="4040" w:val="left"/>
          <w:tab w:pos="4620" w:val="left"/>
          <w:tab w:pos="5900" w:val="left"/>
          <w:tab w:pos="7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Corbusie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renowned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Nehru</w:t>
      </w:r>
    </w:p>
    <w:p>
      <w:pPr>
        <w:spacing w:before="0" w:after="0" w:line="271" w:lineRule="exact"/>
        <w:ind w:left="1488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Ghana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independen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Nehru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060" w:val="left"/>
          <w:tab w:pos="6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impressed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independence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architecture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Maxwell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renowne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Nehru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Chandigar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Punja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59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480" w:val="left"/>
          <w:tab w:pos="3480" w:val="left"/>
          <w:tab w:pos="3900" w:val="left"/>
          <w:tab w:pos="4480" w:val="left"/>
          <w:tab w:pos="5480" w:val="left"/>
          <w:tab w:pos="7340" w:val="left"/>
          <w:tab w:pos="8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Corbusie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latitude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Chandigar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Nehr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Fascinatin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independent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2"/>
        <w:jc w:val="left"/>
        <w:tabs>
          <w:tab w:pos="2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superfascinating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Maxwell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Corbusie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271" w:lineRule="exact"/>
        <w:ind w:left="1488" w:right="-20"/>
        <w:jc w:val="left"/>
        <w:tabs>
          <w:tab w:pos="26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negativ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pulling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4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deployin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inscribed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65"/>
        <w:jc w:val="left"/>
        <w:tabs>
          <w:tab w:pos="5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baggage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unintended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perhaps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440" w:lineRule="atLeast"/>
        <w:ind w:left="1488" w:right="35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Chandigar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4"/>
        <w:jc w:val="left"/>
        <w:tabs>
          <w:tab w:pos="4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</w:p>
    <w:p>
      <w:pPr>
        <w:spacing w:before="0" w:after="0" w:line="391" w:lineRule="auto"/>
        <w:ind w:left="1488" w:right="66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October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tabs>
          <w:tab w:pos="2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whirlwind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5" w:firstLine="-576"/>
        <w:jc w:val="left"/>
        <w:tabs>
          <w:tab w:pos="2620" w:val="left"/>
          <w:tab w:pos="404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29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200" w:val="left"/>
          <w:tab w:pos="4040" w:val="left"/>
          <w:tab w:pos="6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Saudi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Arabia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outrageous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Babylon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latitude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</w:p>
    <w:p>
      <w:pPr>
        <w:spacing w:before="0" w:after="0" w:line="390" w:lineRule="auto"/>
        <w:ind w:left="1488" w:right="61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0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encourage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480" w:val="left"/>
          <w:tab w:pos="4920" w:val="left"/>
          <w:tab w:pos="7060" w:val="left"/>
          <w:tab w:pos="7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weaknesse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Trebek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responsibilities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Griffi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3" w:firstLine="-576"/>
        <w:jc w:val="left"/>
        <w:tabs>
          <w:tab w:pos="2340" w:val="left"/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Aja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aethereal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2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200" w:val="left"/>
          <w:tab w:pos="3480" w:val="left"/>
          <w:tab w:pos="7920" w:val="left"/>
          <w:tab w:pos="820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abject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photogenic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-576"/>
        <w:jc w:val="left"/>
        <w:tabs>
          <w:tab w:pos="2340" w:val="left"/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7"/>
        <w:jc w:val="left"/>
        <w:tabs>
          <w:tab w:pos="2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10"/>
        <w:jc w:val="left"/>
        <w:tabs>
          <w:tab w:pos="50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1073"/>
        <w:jc w:val="left"/>
        <w:tabs>
          <w:tab w:pos="2340" w:val="left"/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354" w:firstLine="-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5" w:firstLine="864"/>
        <w:jc w:val="left"/>
        <w:tabs>
          <w:tab w:pos="47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Fabulou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34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6" w:firstLine="864"/>
        <w:jc w:val="left"/>
        <w:tabs>
          <w:tab w:pos="67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Perhaps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funnily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pinned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2620" w:val="left"/>
          <w:tab w:pos="4480" w:val="left"/>
          <w:tab w:pos="7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electioneerin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intrinsic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autonom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populates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coordinate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coordinate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familial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3760" w:val="left"/>
          <w:tab w:pos="462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interpersonal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administer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 w:firstLine="864"/>
        <w:jc w:val="left"/>
        <w:tabs>
          <w:tab w:pos="5200" w:val="left"/>
          <w:tab w:pos="5620" w:val="left"/>
          <w:tab w:pos="6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wedding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banquet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tips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</w:p>
    <w:p>
      <w:pPr>
        <w:spacing w:before="0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Keish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Keisha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18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unclear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78" w:firstLine="864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autocracy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outright</w:t>
      </w:r>
    </w:p>
    <w:p>
      <w:pPr>
        <w:spacing w:before="0" w:after="0" w:line="271" w:lineRule="exact"/>
        <w:ind w:left="1488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gussied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dominatio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Olson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/>
        <w:jc w:val="left"/>
        <w:tabs>
          <w:tab w:pos="29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Thomas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Hobbes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Leviatha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1" w:after="0" w:line="391" w:lineRule="auto"/>
        <w:ind w:left="1488" w:right="50"/>
        <w:jc w:val="left"/>
        <w:tabs>
          <w:tab w:pos="2340" w:val="left"/>
          <w:tab w:pos="6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Leviatha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perhaps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pithily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XI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emergence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1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Letterman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Macdonal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purportedly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Macdonal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unacceptable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4"/>
        <w:jc w:val="left"/>
        <w:tabs>
          <w:tab w:pos="5760" w:val="left"/>
          <w:tab w:pos="8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Macdonal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babka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babka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Jewish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cinnamon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36" w:after="0" w:line="240" w:lineRule="auto"/>
        <w:ind w:right="-20"/>
        <w:jc w:val="righ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babka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  <w:cols w:num="2" w:equalWidth="0">
            <w:col w:w="2205" w:space="147"/>
            <w:col w:w="6968"/>
          </w:cols>
        </w:sectPr>
      </w:pPr>
      <w:rPr/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0" w:lineRule="auto"/>
        <w:ind w:left="1488" w:right="190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Seinfeld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episode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Seinfeld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episode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48"/>
        <w:jc w:val="left"/>
        <w:tabs>
          <w:tab w:pos="3900" w:val="left"/>
          <w:tab w:pos="6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Seinfel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playin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 w:firstLine="-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pleasures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ruined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meddling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1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&gt;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&gt;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garbage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garbage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pleasures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ruined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meddling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ladies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gentlemen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40" w:lineRule="auto"/>
        <w:ind w:left="912" w:right="-20"/>
        <w:jc w:val="left"/>
        <w:tabs>
          <w:tab w:pos="1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&gt;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&gt;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8" w:firstLine="-576"/>
        <w:jc w:val="left"/>
        <w:tabs>
          <w:tab w:pos="1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&gt;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&gt;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wagon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garbage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391" w:lineRule="auto"/>
        <w:ind w:left="1488" w:right="52" w:firstLine="-576"/>
        <w:jc w:val="left"/>
        <w:tabs>
          <w:tab w:pos="3200" w:val="left"/>
          <w:tab w:pos="4040" w:val="left"/>
          <w:tab w:pos="448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sentimen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bison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psychoactive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substance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subways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</w:p>
    <w:p>
      <w:pPr>
        <w:jc w:val="left"/>
        <w:spacing w:after="0"/>
        <w:sectPr>
          <w:type w:val="continuous"/>
          <w:pgSz w:w="12240" w:h="15840"/>
          <w:pgMar w:top="940" w:bottom="1840" w:left="1680" w:right="12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863"/>
        <w:jc w:val="left"/>
        <w:tabs>
          <w:tab w:pos="3480" w:val="left"/>
          <w:tab w:pos="6340" w:val="left"/>
          <w:tab w:pos="7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partly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insertion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</w:p>
    <w:p>
      <w:pPr>
        <w:spacing w:before="0" w:after="0" w:line="240" w:lineRule="auto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closer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trajectory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2760" w:val="left"/>
          <w:tab w:pos="4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conceptualized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Linovsk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articulation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flavour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5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4" w:firstLine="-576"/>
        <w:jc w:val="left"/>
        <w:tabs>
          <w:tab w:pos="3200" w:val="left"/>
          <w:tab w:pos="4040" w:val="left"/>
          <w:tab w:pos="4900" w:val="left"/>
          <w:tab w:pos="8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geographical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40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63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Aja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monopoly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-576"/>
        <w:jc w:val="left"/>
        <w:tabs>
          <w:tab w:pos="2620" w:val="left"/>
          <w:tab w:pos="3060" w:val="left"/>
          <w:tab w:pos="3340" w:val="left"/>
          <w:tab w:pos="4040" w:val="left"/>
          <w:tab w:pos="4200" w:val="left"/>
          <w:tab w:pos="5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monopoly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Whoever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legitimat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unifor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jailed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monopoly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Entity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9" w:firstLine="-576"/>
        <w:jc w:val="left"/>
        <w:tabs>
          <w:tab w:pos="4040" w:val="left"/>
          <w:tab w:pos="60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mandat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13" w:firstLine="864"/>
        <w:jc w:val="left"/>
        <w:tabs>
          <w:tab w:pos="5480" w:val="left"/>
          <w:tab w:pos="5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synonymousl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175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incessantl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3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aggregate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surrendered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624" w:firstLine="-576"/>
        <w:jc w:val="left"/>
        <w:tabs>
          <w:tab w:pos="4040" w:val="left"/>
          <w:tab w:pos="52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subsidiary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Aja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05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connotation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fabulous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murkiness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geography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94"/>
        <w:jc w:val="left"/>
        <w:tabs>
          <w:tab w:pos="290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foreign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affair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Bermuda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3" w:firstLine="864"/>
        <w:jc w:val="left"/>
        <w:tabs>
          <w:tab w:pos="334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Ajay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foreign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foreign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foreign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391" w:lineRule="auto"/>
        <w:ind w:left="1488" w:right="62"/>
        <w:jc w:val="left"/>
        <w:tabs>
          <w:tab w:pos="5620" w:val="left"/>
          <w:tab w:pos="6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Westminste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Bermuda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foreign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mur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200" w:firstLine="864"/>
        <w:jc w:val="left"/>
        <w:tabs>
          <w:tab w:pos="2900" w:val="left"/>
          <w:tab w:pos="5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Iceland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Icelanders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geographical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Icelan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391" w:lineRule="auto"/>
        <w:ind w:left="1488" w:right="58"/>
        <w:jc w:val="left"/>
        <w:tabs>
          <w:tab w:pos="2620" w:val="left"/>
          <w:tab w:pos="2900" w:val="left"/>
          <w:tab w:pos="5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binationa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trinational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Stephen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flipped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madness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Stephen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864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Kurdish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/>
        <w:jc w:val="left"/>
        <w:tabs>
          <w:tab w:pos="2900" w:val="left"/>
          <w:tab w:pos="37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multinationa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Belgium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Belgiu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predominant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91" w:firstLine="864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pithy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alluded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Aja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</w:p>
    <w:p>
      <w:pPr>
        <w:spacing w:before="1" w:after="0" w:line="391" w:lineRule="auto"/>
        <w:ind w:left="1488" w:right="45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compulsory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enforce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majoritarian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90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Ernest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8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consent</w:t>
      </w:r>
    </w:p>
    <w:p>
      <w:pPr>
        <w:spacing w:before="1" w:after="0" w:line="391" w:lineRule="auto"/>
        <w:ind w:left="1488" w:right="75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consensua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70" w:firstLine="864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864"/>
        <w:jc w:val="left"/>
        <w:tabs>
          <w:tab w:pos="2340" w:val="left"/>
          <w:tab w:pos="4060" w:val="left"/>
          <w:tab w:pos="7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jeopardy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1" w:firstLine="864"/>
        <w:jc w:val="left"/>
        <w:tabs>
          <w:tab w:pos="334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amongst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0" w:lineRule="auto"/>
        <w:ind w:left="912" w:right="48" w:firstLine="576"/>
        <w:jc w:val="left"/>
        <w:tabs>
          <w:tab w:pos="234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391" w:lineRule="auto"/>
        <w:ind w:left="1488" w:right="47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33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statehood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foreign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gradations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leverage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Totall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enforcement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7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supersede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enforcing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lawless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4040" w:val="left"/>
          <w:tab w:pos="420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ishnes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-576"/>
        <w:jc w:val="left"/>
        <w:tabs>
          <w:tab w:pos="4040" w:val="left"/>
          <w:tab w:pos="5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bridg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905" w:firstLine="1440"/>
        <w:jc w:val="left"/>
        <w:tabs>
          <w:tab w:pos="2340" w:val="left"/>
          <w:tab w:pos="6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</w:p>
    <w:p>
      <w:pPr>
        <w:spacing w:before="1" w:after="0" w:line="391" w:lineRule="auto"/>
        <w:ind w:left="1488" w:right="4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Totall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51" w:firstLine="-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statehood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nationhood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colonizers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27" w:firstLine="-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anecdote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apparently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Margaret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Thatcher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repatriated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2200" w:val="left"/>
          <w:tab w:pos="5480" w:val="left"/>
          <w:tab w:pos="77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smoot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month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50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Margare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9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centralized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Scotland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5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nationhood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simultaneousl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chuckle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Carney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/>
        <w:jc w:val="left"/>
        <w:tabs>
          <w:tab w:pos="3480" w:val="left"/>
          <w:tab w:pos="59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Brussel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912" w:right="634" w:firstLine="1440"/>
        <w:jc w:val="left"/>
        <w:tabs>
          <w:tab w:pos="2340" w:val="left"/>
          <w:tab w:pos="362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Shagu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391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predates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2" w:firstLine="-576"/>
        <w:jc w:val="left"/>
        <w:tabs>
          <w:tab w:pos="2760" w:val="left"/>
          <w:tab w:pos="4040" w:val="left"/>
          <w:tab w:pos="5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segued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3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wrestle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Babylonia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alluded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620" w:val="left"/>
          <w:tab w:pos="6480" w:val="left"/>
          <w:tab w:pos="6760" w:val="left"/>
          <w:tab w:pos="7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i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i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i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cooperative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federalism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swimming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76"/>
        <w:jc w:val="left"/>
        <w:tabs>
          <w:tab w:pos="362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margi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</w:p>
    <w:p>
      <w:pPr>
        <w:spacing w:before="0" w:after="0" w:line="240" w:lineRule="auto"/>
        <w:ind w:left="1488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itaria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3900" w:val="left"/>
          <w:tab w:pos="4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Alberta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oddbal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 w:firstLine="-576"/>
        <w:jc w:val="left"/>
        <w:tabs>
          <w:tab w:pos="4040" w:val="left"/>
          <w:tab w:pos="49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2620" w:val="left"/>
          <w:tab w:pos="3900" w:val="left"/>
          <w:tab w:pos="6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autonomou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autonomous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overarching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autonom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tabs>
          <w:tab w:pos="5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scoffed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48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hairbrained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scheme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5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2314" w:right="1038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6920" w:val="left"/>
          <w:tab w:pos="7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390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83" w:firstLine="864"/>
        <w:jc w:val="left"/>
        <w:tabs>
          <w:tab w:pos="2620" w:val="left"/>
          <w:tab w:pos="5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spacing w:before="1" w:after="0" w:line="391" w:lineRule="auto"/>
        <w:ind w:left="1488" w:right="4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incessantl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</w:p>
    <w:p>
      <w:pPr>
        <w:spacing w:before="0" w:after="0" w:line="271" w:lineRule="exact"/>
        <w:ind w:left="1488" w:right="-20"/>
        <w:jc w:val="left"/>
        <w:tabs>
          <w:tab w:pos="5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obsessed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Yuxiang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perplexe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himself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Olson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5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59" w:firstLine="864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rings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204" w:firstLine="-576"/>
        <w:jc w:val="left"/>
        <w:tabs>
          <w:tab w:pos="2340" w:val="left"/>
          <w:tab w:pos="3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tyrannical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overlook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incentive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symbiosis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0" w:lineRule="auto"/>
        <w:ind w:left="912" w:right="215"/>
        <w:jc w:val="left"/>
        <w:tabs>
          <w:tab w:pos="2340" w:val="left"/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0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bombed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5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</w:p>
    <w:p>
      <w:pPr>
        <w:spacing w:before="1" w:after="0" w:line="391" w:lineRule="auto"/>
        <w:ind w:left="1488" w:right="470"/>
        <w:jc w:val="left"/>
        <w:tabs>
          <w:tab w:pos="2480" w:val="left"/>
          <w:tab w:pos="362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optimizatio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plunder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plunder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18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Ibn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Khaldu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1" w:after="0" w:line="391" w:lineRule="auto"/>
        <w:ind w:left="1488" w:right="45"/>
        <w:jc w:val="left"/>
        <w:tabs>
          <w:tab w:pos="2480" w:val="left"/>
          <w:tab w:pos="26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2340" w:val="left"/>
          <w:tab w:pos="2760" w:val="left"/>
          <w:tab w:pos="5920" w:val="left"/>
          <w:tab w:pos="69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plunde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Khaldu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standin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rationality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admittedl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50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additional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cartoo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historically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raids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6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plundere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attracted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plunder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plunderers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nascent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9" w:firstLine="86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overplunderin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Vikings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Calhou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2" w:firstLine="86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episode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3340" w:val="left"/>
          <w:tab w:pos="3900" w:val="left"/>
          <w:tab w:pos="6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encounter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mortified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disturbed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suburban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rationale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Somalia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freighter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</w:p>
    <w:p>
      <w:pPr>
        <w:spacing w:before="0" w:after="0" w:line="391" w:lineRule="auto"/>
        <w:ind w:left="1488" w:right="42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dollars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</w:p>
    <w:p>
      <w:pPr>
        <w:spacing w:before="0" w:after="0" w:line="390" w:lineRule="auto"/>
        <w:ind w:left="1488" w:right="47"/>
        <w:jc w:val="left"/>
        <w:tabs>
          <w:tab w:pos="4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$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79" w:firstLine="864"/>
        <w:jc w:val="left"/>
        <w:tabs>
          <w:tab w:pos="2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Oresund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Denmark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Denmar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Oresun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cargo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4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Denmark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Oresund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piracy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Somali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commonality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/>
        <w:jc w:val="left"/>
        <w:tabs>
          <w:tab w:pos="276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Hobbes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Leviatha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plundering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4" w:firstLine="-576"/>
        <w:jc w:val="left"/>
        <w:tabs>
          <w:tab w:pos="2760" w:val="left"/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nascent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Somali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Oresund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Yuxun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nascent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profi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4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cartels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328" w:firstLine="864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nascent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hundreds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Vikings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3" w:firstLine="864"/>
        <w:jc w:val="left"/>
        <w:tabs>
          <w:tab w:pos="2480" w:val="left"/>
          <w:tab w:pos="2620" w:val="left"/>
          <w:tab w:pos="4480" w:val="left"/>
          <w:tab w:pos="4920" w:val="left"/>
          <w:tab w:pos="8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2000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Republic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Congo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PlayStation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exogenous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PlayStation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tantalite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colta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recessio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recessio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minerals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Colta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recessio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Democratic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Republic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53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Uganda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Rwand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deposits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artisanal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coltan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Republic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market</w:t>
      </w:r>
    </w:p>
    <w:p>
      <w:pPr>
        <w:spacing w:before="1" w:after="0" w:line="390" w:lineRule="auto"/>
        <w:ind w:left="1488" w:right="332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coltan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4"/>
        <w:jc w:val="left"/>
        <w:tabs>
          <w:tab w:pos="6480" w:val="left"/>
          <w:tab w:pos="77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guerrilla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fascinatin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guerilla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stationary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sociologis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Tille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7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consumption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minerals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episodes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propaganda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legitimacy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crushed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spiritual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indirect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chiefs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Mancur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nascent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32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Jessic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4" w:firstLine="864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revenue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citize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premis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2760" w:val="left"/>
          <w:tab w:pos="290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</w:p>
    <w:p>
      <w:pPr>
        <w:spacing w:before="0" w:after="0" w:line="390" w:lineRule="auto"/>
        <w:ind w:left="1488" w:right="48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transformationa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</w:p>
    <w:p>
      <w:pPr>
        <w:spacing w:before="1" w:after="0" w:line="391" w:lineRule="auto"/>
        <w:ind w:left="1488" w:right="190"/>
        <w:jc w:val="left"/>
        <w:tabs>
          <w:tab w:pos="5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revenue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coltan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sanitatio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1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citize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emphasize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enterpris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synonymous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revolution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unkille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coughin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enterpris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favorites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Sewerme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reconstruction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Haussman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Eugene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Belgran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Pasteur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inoculate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20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typhu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illnesse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Europe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3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travelled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sewers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infrastructure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citizen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3"/>
        <w:jc w:val="left"/>
        <w:tabs>
          <w:tab w:pos="2900" w:val="left"/>
          <w:tab w:pos="390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canonical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174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4"/>
        <w:jc w:val="left"/>
        <w:tabs>
          <w:tab w:pos="2340" w:val="left"/>
          <w:tab w:pos="36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182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neighbourhood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militi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6"/>
        <w:jc w:val="left"/>
        <w:tabs>
          <w:tab w:pos="2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outnumbering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3480" w:val="left"/>
          <w:tab w:pos="37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insurance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Philadelphi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!</w:t>
      </w:r>
    </w:p>
    <w:p>
      <w:pPr>
        <w:spacing w:before="0" w:after="0" w:line="271" w:lineRule="exact"/>
        <w:ind w:left="2352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insurance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3480" w:val="left"/>
          <w:tab w:pos="40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celebritie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Ferrie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Blackball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760" w:val="left"/>
          <w:tab w:pos="67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Victori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Pacific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Steamship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journey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Sidney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5200" w:val="left"/>
          <w:tab w:pos="6340" w:val="left"/>
          <w:tab w:pos="6620" w:val="left"/>
          <w:tab w:pos="70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Schwartz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himsel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midnight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Londo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 w:firstLine="864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canonical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2200" w:val="left"/>
          <w:tab w:pos="2620" w:val="left"/>
          <w:tab w:pos="3060" w:val="left"/>
          <w:tab w:pos="3480" w:val="left"/>
          <w:tab w:pos="4920" w:val="left"/>
          <w:tab w:pos="5060" w:val="left"/>
          <w:tab w:pos="6480" w:val="left"/>
          <w:tab w:pos="6920" w:val="left"/>
          <w:tab w:pos="7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fuzzy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8" w:firstLine="864"/>
        <w:jc w:val="left"/>
        <w:tabs>
          <w:tab w:pos="2480" w:val="left"/>
          <w:tab w:pos="3200" w:val="left"/>
          <w:tab w:pos="42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ambivalen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ambivalent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8" w:firstLine="864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canonical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351" w:firstLine="864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administratio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French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fonctionnair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retain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Pareto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6"/>
        <w:jc w:val="left"/>
        <w:tabs>
          <w:tab w:pos="362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charismati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nepotis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inviting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efficient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loyalt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5" w:firstLine="-576"/>
        <w:jc w:val="left"/>
        <w:tabs>
          <w:tab w:pos="2620" w:val="left"/>
          <w:tab w:pos="40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hierar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48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/>
        <w:jc w:val="left"/>
        <w:tabs>
          <w:tab w:pos="5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particularism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deploye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deployed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particularistically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particularistic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spectrum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haywir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universalisti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juxtapose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Rationa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optimized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2" w:firstLine="-576"/>
        <w:jc w:val="left"/>
        <w:tabs>
          <w:tab w:pos="3200" w:val="left"/>
          <w:tab w:pos="40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271" w:lineRule="exact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honest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himself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864"/>
        <w:jc w:val="left"/>
        <w:tabs>
          <w:tab w:pos="3060" w:val="left"/>
          <w:tab w:pos="3620" w:val="left"/>
          <w:tab w:pos="69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impartialit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therefore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obsessed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</w:p>
    <w:p>
      <w:pPr>
        <w:spacing w:before="0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Ibn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Khaldu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130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8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indisputabl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4"/>
        <w:jc w:val="left"/>
        <w:tabs>
          <w:tab w:pos="4340" w:val="left"/>
          <w:tab w:pos="77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3200" w:val="left"/>
          <w:tab w:pos="59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attacked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0" w:after="0" w:line="390" w:lineRule="auto"/>
        <w:ind w:left="1488" w:right="59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descended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dispenses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 w:firstLine="864"/>
        <w:jc w:val="left"/>
        <w:tabs>
          <w:tab w:pos="476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photographe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magazine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decentralizatio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3"/>
        <w:jc w:val="left"/>
        <w:tabs>
          <w:tab w:pos="3060" w:val="left"/>
          <w:tab w:pos="3760" w:val="left"/>
          <w:tab w:pos="4060" w:val="left"/>
          <w:tab w:pos="4200" w:val="left"/>
          <w:tab w:pos="5620" w:val="left"/>
          <w:tab w:pos="6480" w:val="left"/>
          <w:tab w:pos="7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impossible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upset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decentralizatio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fascinatin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legitimacie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legitimate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Liberi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mountains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paperwor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characteriz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 w:firstLine="864"/>
        <w:jc w:val="left"/>
        <w:tabs>
          <w:tab w:pos="448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Chinese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robust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dynasti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950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 w:firstLine="86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universalisti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administered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Confucian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paradigm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arbiter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Mongol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Kublai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disband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examination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officials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loyal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disbanded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reinstituted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0" w:firstLine="864"/>
        <w:jc w:val="left"/>
        <w:tabs>
          <w:tab w:pos="5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Guangdon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invigilated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reinstitute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examination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centr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Kumon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servants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staggering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863"/>
        <w:jc w:val="left"/>
        <w:tabs>
          <w:tab w:pos="348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391" w:lineRule="auto"/>
        <w:ind w:left="1488" w:right="44"/>
        <w:jc w:val="left"/>
        <w:tabs>
          <w:tab w:pos="3340" w:val="left"/>
          <w:tab w:pos="376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ribbo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hundre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remarkably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bureaucra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universalistic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1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surpluses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pretend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</w:p>
    <w:p>
      <w:pPr>
        <w:spacing w:before="0" w:after="0" w:line="391" w:lineRule="auto"/>
        <w:ind w:left="1488" w:right="78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servants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servants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patronage</w:t>
      </w:r>
    </w:p>
    <w:p>
      <w:pPr>
        <w:spacing w:before="0" w:after="0" w:line="271" w:lineRule="exact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Kubla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enjoyed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stories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grandfather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62"/>
        <w:jc w:val="left"/>
        <w:tabs>
          <w:tab w:pos="4060" w:val="left"/>
          <w:tab w:pos="4760" w:val="left"/>
          <w:tab w:pos="4920" w:val="left"/>
          <w:tab w:pos="5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janito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Liberals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Kubla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extremely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particularisti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191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floor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/>
        <w:jc w:val="left"/>
        <w:tabs>
          <w:tab w:pos="3200" w:val="left"/>
          <w:tab w:pos="3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influence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patronag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191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servants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8" w:firstLine="864"/>
        <w:jc w:val="left"/>
        <w:tabs>
          <w:tab w:pos="6200" w:val="left"/>
          <w:tab w:pos="7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particularisticall</w:t>
      </w:r>
      <w:r>
        <w:rPr>
          <w:rFonts w:ascii="Courier New" w:hAnsi="Courier New" w:cs="Courier New" w:eastAsia="Courier New"/>
          <w:sz w:val="24"/>
          <w:szCs w:val="24"/>
          <w:spacing w:val="-1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servants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administer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realize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enterpris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" w:firstLine="864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Pendleton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Grover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Clevelan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align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78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highlights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weaknesses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accountability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sketc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0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9" w:firstLine="-576"/>
        <w:jc w:val="left"/>
        <w:tabs>
          <w:tab w:pos="2900" w:val="left"/>
          <w:tab w:pos="3480" w:val="left"/>
          <w:tab w:pos="4040" w:val="left"/>
          <w:tab w:pos="5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Accountabilit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liabilit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676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Liability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outline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4"/>
        <w:jc w:val="left"/>
        <w:tabs>
          <w:tab w:pos="49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chicke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egg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1"/>
        <w:jc w:val="left"/>
        <w:tabs>
          <w:tab w:pos="2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2" w:firstLine="-576"/>
        <w:jc w:val="left"/>
        <w:tabs>
          <w:tab w:pos="20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</w:p>
    <w:p>
      <w:pPr>
        <w:spacing w:before="0" w:after="0" w:line="390" w:lineRule="auto"/>
        <w:ind w:left="1488" w:right="20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bridge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ensure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3" w:firstLine="-576"/>
        <w:jc w:val="left"/>
        <w:tabs>
          <w:tab w:pos="2480" w:val="left"/>
          <w:tab w:pos="3620" w:val="left"/>
          <w:tab w:pos="4040" w:val="left"/>
          <w:tab w:pos="4920" w:val="left"/>
          <w:tab w:pos="5060" w:val="left"/>
          <w:tab w:pos="5760" w:val="left"/>
          <w:tab w:pos="6920" w:val="left"/>
          <w:tab w:pos="7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glitches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capricious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capricious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capricious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epends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066"/>
        <w:jc w:val="left"/>
        <w:tabs>
          <w:tab w:pos="348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7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successo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85" w:firstLine="864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glitches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912" w:right="338"/>
        <w:jc w:val="left"/>
        <w:tabs>
          <w:tab w:pos="2340" w:val="left"/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weakness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weaknesses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afraid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gypsum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horrible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spacing w:before="0" w:after="0" w:line="271" w:lineRule="exact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responsivenes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responsiveness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particularisti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responsiv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universalistic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0"/>
        <w:jc w:val="left"/>
        <w:tabs>
          <w:tab w:pos="2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3" w:firstLine="-576"/>
        <w:jc w:val="left"/>
        <w:tabs>
          <w:tab w:pos="234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affairs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1" w:lineRule="auto"/>
        <w:ind w:left="1488" w:right="67" w:firstLine="-576"/>
        <w:jc w:val="left"/>
        <w:tabs>
          <w:tab w:pos="404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nailed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Bermud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0" w:lineRule="auto"/>
        <w:ind w:left="1488" w:right="6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autonomy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5" w:firstLine="864"/>
        <w:jc w:val="left"/>
        <w:tabs>
          <w:tab w:pos="4340" w:val="left"/>
          <w:tab w:pos="4620" w:val="left"/>
          <w:tab w:pos="5200" w:val="left"/>
          <w:tab w:pos="7480" w:val="left"/>
          <w:tab w:pos="8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efficient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expertis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debat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2"/>
        <w:jc w:val="left"/>
        <w:tabs>
          <w:tab w:pos="3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plebiscite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Bermud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sceptica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fundamental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tabs>
          <w:tab w:pos="3060" w:val="left"/>
          <w:tab w:pos="67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fairnes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ballot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mandate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relitigated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stagnation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reassertion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imbalances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</w:p>
    <w:p>
      <w:pPr>
        <w:spacing w:before="1" w:after="0" w:line="390" w:lineRule="auto"/>
        <w:ind w:left="1488" w:right="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realized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siloed</w:t>
      </w:r>
    </w:p>
    <w:p>
      <w:pPr>
        <w:spacing w:before="1" w:after="0" w:line="391" w:lineRule="auto"/>
        <w:ind w:left="1488" w:right="5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cooperation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intrinsically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0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dominatin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particularistic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alternate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anarch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bureaucraciless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stateless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models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0"/>
        <w:jc w:val="left"/>
        <w:tabs>
          <w:tab w:pos="2760" w:val="left"/>
          <w:tab w:pos="320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Democratic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Republic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nascently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philosophical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authors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390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Congo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1"/>
        <w:jc w:val="left"/>
        <w:tabs>
          <w:tab w:pos="4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robust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Revenue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stamp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7" w:firstLine="864"/>
        <w:jc w:val="left"/>
        <w:tabs>
          <w:tab w:pos="3200" w:val="left"/>
          <w:tab w:pos="3480" w:val="left"/>
          <w:tab w:pos="4200" w:val="left"/>
          <w:tab w:pos="57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compulsion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anarchie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riffing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dangerou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compulsion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colta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Ursula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percolating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antianarchisti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anarchist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discussio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77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alternative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Gilliam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Brazi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experimentation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alternative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anarchisti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dystopian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playgrounds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7" w:firstLine="864"/>
        <w:jc w:val="left"/>
        <w:tabs>
          <w:tab w:pos="3060" w:val="left"/>
          <w:tab w:pos="3480" w:val="left"/>
          <w:tab w:pos="4760" w:val="left"/>
          <w:tab w:pos="4920" w:val="left"/>
          <w:tab w:pos="634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contemporary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Redevelopment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wooden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Rommel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seaport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7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critiques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2340" w:val="left"/>
          <w:tab w:pos="6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statehood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motivated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frustrated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sidelines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struggl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prioritizes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statehoods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anarchist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ignoring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peacefu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prosperous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hierarchie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efficient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390" w:lineRule="auto"/>
        <w:ind w:left="1488" w:right="189" w:firstLine="-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prioritize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</w:p>
    <w:p>
      <w:pPr>
        <w:spacing w:before="1" w:after="0" w:line="391" w:lineRule="auto"/>
        <w:ind w:left="1488" w:right="44"/>
        <w:jc w:val="left"/>
        <w:tabs>
          <w:tab w:pos="2480" w:val="left"/>
          <w:tab w:pos="3200" w:val="left"/>
          <w:tab w:pos="4340" w:val="left"/>
          <w:tab w:pos="6060" w:val="left"/>
          <w:tab w:pos="6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servant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Linovski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registered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taxpaye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8"/>
        <w:jc w:val="left"/>
        <w:tabs>
          <w:tab w:pos="2900" w:val="left"/>
          <w:tab w:pos="5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mandat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servant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</w:p>
    <w:p>
      <w:pPr>
        <w:spacing w:before="0" w:after="0" w:line="390" w:lineRule="auto"/>
        <w:ind w:left="1488" w:right="221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unclear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responsibilities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14" w:right="78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46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produced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hallmark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unclear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Harvey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/>
        <w:jc w:val="left"/>
        <w:tabs>
          <w:tab w:pos="59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33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represen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constituencies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</w:p>
    <w:p>
      <w:pPr>
        <w:spacing w:before="0" w:after="0" w:line="271" w:lineRule="exact"/>
        <w:ind w:left="1488" w:right="-20"/>
        <w:jc w:val="left"/>
        <w:tabs>
          <w:tab w:pos="2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34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diversifying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workforce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Stockhol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2620" w:val="left"/>
          <w:tab w:pos="3900" w:val="left"/>
          <w:tab w:pos="5340" w:val="left"/>
          <w:tab w:pos="6200" w:val="left"/>
          <w:tab w:pos="6760" w:val="left"/>
          <w:tab w:pos="7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diversification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simultaneousl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actors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diversification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tabs>
          <w:tab w:pos="30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terrifying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utterly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objectionabl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transparency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864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concluding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pluralistic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anomalou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regar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pilotin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3" w:firstLine="864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diversifyin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transparency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transparency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accountabilit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critiques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critiques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critiques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592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unique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reconvene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783" w:lineRule="auto"/>
        <w:ind w:left="2351" w:right="3909" w:firstLine="-863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-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3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3340" w:val="left"/>
          <w:tab w:pos="348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executive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Oyu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Catalyst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atmospher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UNVP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Accelerator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Podcast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Harbour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Sustainability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40" w:lineRule="auto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harbou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04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4"/>
        <w:jc w:val="left"/>
        <w:tabs>
          <w:tab w:pos="262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Anderson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Senior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president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transactions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Jakart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Francisco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Francisc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59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Shaikh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Tsawwassen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LinkedIn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independent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</w:p>
    <w:p>
      <w:pPr>
        <w:spacing w:before="0" w:after="0" w:line="391" w:lineRule="auto"/>
        <w:ind w:left="1488" w:right="75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Moncto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Brunswic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Mumbai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Ledyar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Connecticut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Mumba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allude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3200" w:val="left"/>
          <w:tab w:pos="3620" w:val="left"/>
          <w:tab w:pos="7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TUVSHINBA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Mining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copper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attract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privat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864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infrastructure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3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</w:p>
    <w:p>
      <w:pPr>
        <w:spacing w:before="1" w:after="0" w:line="390" w:lineRule="auto"/>
        <w:ind w:left="1488" w:right="1048"/>
        <w:jc w:val="left"/>
        <w:tabs>
          <w:tab w:pos="50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spacing w:before="4" w:after="0" w:line="440" w:lineRule="atLeast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4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tabs>
          <w:tab w:pos="2620" w:val="left"/>
          <w:tab w:pos="3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0"/>
        <w:jc w:val="left"/>
        <w:tabs>
          <w:tab w:pos="3200" w:val="left"/>
          <w:tab w:pos="434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muffin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</w:p>
    <w:p>
      <w:pPr>
        <w:spacing w:before="0" w:after="0" w:line="391" w:lineRule="auto"/>
        <w:ind w:left="1488" w:right="61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 w:firstLine="-576"/>
        <w:jc w:val="left"/>
        <w:tabs>
          <w:tab w:pos="29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heaster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obsessivel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Bronx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thoroughly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initiall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trajectory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</w:p>
    <w:p>
      <w:pPr>
        <w:spacing w:before="0" w:after="0" w:line="391" w:lineRule="auto"/>
        <w:ind w:left="1488" w:right="45"/>
        <w:jc w:val="left"/>
        <w:tabs>
          <w:tab w:pos="2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Ethiopi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otherwise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3"/>
        <w:jc w:val="left"/>
        <w:tabs>
          <w:tab w:pos="7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absurdly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overfunded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dollars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storytellin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consultant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480" w:val="left"/>
          <w:tab w:pos="6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executive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harbour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delighted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harbou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adaptatio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resilienc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strategi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parklan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manicure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preserved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ethic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photography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exhibit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outreac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dream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hired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biodiversity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-576"/>
        <w:jc w:val="left"/>
        <w:tabs>
          <w:tab w:pos="3620" w:val="left"/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searching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impuls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-576"/>
        <w:jc w:val="left"/>
        <w:tabs>
          <w:tab w:pos="3040" w:val="left"/>
          <w:tab w:pos="3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SHAIK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journalis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coerced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cience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architecture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architecture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27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fuelled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architecture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pursue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horizon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dating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anyho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/>
        <w:jc w:val="left"/>
        <w:tabs>
          <w:tab w:pos="4480" w:val="left"/>
          <w:tab w:pos="476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618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0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dollar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Mumbai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agemen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0" w:firstLine="86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Atlantic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breadth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afraid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sentimen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borrower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barrier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619" w:firstLine="-576"/>
        <w:jc w:val="left"/>
        <w:tabs>
          <w:tab w:pos="334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ANDERSO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journalis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journalist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crisi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frankly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precarity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haemorrhaging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affordable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invested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7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coincidenc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Hudson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affordable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underwritin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3"/>
        <w:jc w:val="left"/>
        <w:tabs>
          <w:tab w:pos="6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pipeline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retroactive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narrative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grafted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circumstances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exclusively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affordable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Indonesi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theoretical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376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mortgage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deduction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gigantic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Francisco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retrospect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fertile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Francisco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spacing w:before="1" w:after="0" w:line="390" w:lineRule="auto"/>
        <w:ind w:left="1488" w:right="32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wealthy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8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Francisco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waterfront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estate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charged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California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Francisc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regulatory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neighbourhood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recently</w:t>
      </w:r>
    </w:p>
    <w:p>
      <w:pPr>
        <w:spacing w:before="0" w:after="0" w:line="391" w:lineRule="auto"/>
        <w:ind w:left="1488" w:right="44" w:firstLine="-576"/>
        <w:jc w:val="left"/>
        <w:tabs>
          <w:tab w:pos="404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Nimby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satisfaction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TUVSHINBA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satisfaction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5340" w:val="left"/>
          <w:tab w:pos="5620" w:val="left"/>
          <w:tab w:pos="7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abstrac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redeveloping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affordable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restarted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occasionally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90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ANDERSO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0" w:firstLine="-576"/>
        <w:jc w:val="left"/>
        <w:tabs>
          <w:tab w:pos="2480" w:val="left"/>
          <w:tab w:pos="3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TUVSHINBA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tabs>
          <w:tab w:pos="276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390" w:lineRule="auto"/>
        <w:ind w:left="912" w:right="3337" w:firstLine="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-576"/>
        <w:jc w:val="left"/>
        <w:tabs>
          <w:tab w:pos="362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TUVSHINBA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income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52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7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infrastructur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coffee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</w:p>
    <w:p>
      <w:pPr>
        <w:spacing w:before="0" w:after="0" w:line="391" w:lineRule="auto"/>
        <w:ind w:left="1488" w:right="45"/>
        <w:jc w:val="left"/>
        <w:tabs>
          <w:tab w:pos="2620" w:val="left"/>
          <w:tab w:pos="3620" w:val="left"/>
          <w:tab w:pos="4620" w:val="left"/>
          <w:tab w:pos="49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satisfactio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</w:p>
    <w:p>
      <w:pPr>
        <w:spacing w:before="0" w:after="0" w:line="391" w:lineRule="auto"/>
        <w:ind w:left="1488" w:right="32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2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473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responsivenes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responsiveness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7" w:firstLine="-576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interdisciplinar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unique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chalkful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2352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3"/>
        <w:jc w:val="left"/>
        <w:tabs>
          <w:tab w:pos="2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excessive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editin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credi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recruited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5480" w:val="left"/>
          <w:tab w:pos="6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understood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portfolio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disaster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recovery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Superstorm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summer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redesigning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Jersey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disaster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recovery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5340" w:val="left"/>
          <w:tab w:pos="7060" w:val="left"/>
          <w:tab w:pos="7340" w:val="left"/>
          <w:tab w:pos="7620" w:val="left"/>
          <w:tab w:pos="7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ironic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junior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contributed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060" w:val="left"/>
          <w:tab w:pos="4340" w:val="left"/>
          <w:tab w:pos="77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proposals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jazzed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junior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0" w:after="0" w:line="391" w:lineRule="auto"/>
        <w:ind w:left="1488" w:right="48"/>
        <w:jc w:val="left"/>
        <w:tabs>
          <w:tab w:pos="390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dream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selfish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dream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6"/>
        <w:jc w:val="left"/>
        <w:tabs>
          <w:tab w:pos="376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brilliant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</w:p>
    <w:p>
      <w:pPr>
        <w:spacing w:before="1" w:after="0" w:line="391" w:lineRule="auto"/>
        <w:ind w:left="1488" w:right="42"/>
        <w:jc w:val="left"/>
        <w:tabs>
          <w:tab w:pos="2480" w:val="left"/>
          <w:tab w:pos="2620" w:val="left"/>
          <w:tab w:pos="3900" w:val="left"/>
          <w:tab w:pos="5060" w:val="left"/>
          <w:tab w:pos="5340" w:val="left"/>
          <w:tab w:pos="6200" w:val="left"/>
          <w:tab w:pos="7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$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tomorrow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magazin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recolour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recolour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9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grateful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happiest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-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characterization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enthuse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262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4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squeeze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0" w:firstLine="-576"/>
        <w:jc w:val="left"/>
        <w:tabs>
          <w:tab w:pos="2900" w:val="left"/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constraint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autonom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3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SHAIK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fortunate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investment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188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391" w:lineRule="auto"/>
        <w:ind w:left="1488" w:right="45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chronic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underhousin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impressive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2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microleve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microlevel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versatil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according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puzzl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ffords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collaborative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collaborative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874" w:right="198"/>
        <w:jc w:val="center"/>
        <w:tabs>
          <w:tab w:pos="4020" w:val="left"/>
          <w:tab w:pos="88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Kriege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quote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quoting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Gropiu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famous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devastation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Kriege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tabs>
          <w:tab w:pos="4340" w:val="left"/>
          <w:tab w:pos="6480" w:val="left"/>
          <w:tab w:pos="6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profoun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hallmark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economists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1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-576"/>
        <w:jc w:val="left"/>
        <w:tabs>
          <w:tab w:pos="334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ANDERSO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discipline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oftentimes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impressive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59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blind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translating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architec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45"/>
        <w:jc w:val="left"/>
        <w:tabs>
          <w:tab w:pos="24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2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training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-576"/>
        <w:jc w:val="left"/>
        <w:tabs>
          <w:tab w:pos="404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alluded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enabled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hindered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Francisc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Francisc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 w:firstLine="-576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ANDERSO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pockets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institution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radicalize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technocrat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officials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leeway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76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disillusionin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persuasiv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-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ruminate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remarkable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amidst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nonetheless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secret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0" w:after="0" w:line="271" w:lineRule="exact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otherwis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93"/>
        <w:jc w:val="left"/>
        <w:tabs>
          <w:tab w:pos="3620" w:val="left"/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TUVSHINBA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disconnec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92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charism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techniques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620" w:firstLine="-576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TUVSHINBA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391" w:lineRule="auto"/>
        <w:ind w:left="1488" w:right="47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dictatio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professionals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independent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2480" w:val="left"/>
          <w:tab w:pos="3760" w:val="left"/>
          <w:tab w:pos="6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strange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mistakes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whoever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3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5480" w:val="left"/>
          <w:tab w:pos="9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eventuall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8" w:firstLine="-576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workplac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terrifyingly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sleepless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techniques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-576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charisma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definitel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Cambridge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abroa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shocked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crazy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bumping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club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</w:p>
    <w:p>
      <w:pPr>
        <w:spacing w:before="0" w:after="0" w:line="271" w:lineRule="exact"/>
        <w:ind w:left="1488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predicted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 w:firstLine="863"/>
        <w:jc w:val="left"/>
        <w:tabs>
          <w:tab w:pos="3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stupid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hyperloca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</w:p>
    <w:p>
      <w:pPr>
        <w:spacing w:before="0" w:after="0" w:line="271" w:lineRule="exact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Bosto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neighbourhood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Dorcheste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valuable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8"/>
        <w:jc w:val="left"/>
        <w:tabs>
          <w:tab w:pos="2760" w:val="left"/>
          <w:tab w:pos="5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Infrastructure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Jason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874" w:right="54"/>
        <w:jc w:val="center"/>
        <w:tabs>
          <w:tab w:pos="30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SHAIK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immersion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center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3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philosopher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mistrust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Koma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40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763"/>
        <w:jc w:val="left"/>
        <w:tabs>
          <w:tab w:pos="3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-576"/>
        <w:jc w:val="left"/>
        <w:tabs>
          <w:tab w:pos="2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bureaucrac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40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3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ANDERSO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judgment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witnes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encountered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encountered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trickier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contrary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guaranteed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encounter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3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hierarchie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technocratic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inspiring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czar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</w:p>
    <w:p>
      <w:pPr>
        <w:spacing w:before="0" w:after="0" w:line="271" w:lineRule="exact"/>
        <w:ind w:left="1488" w:right="-20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turned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3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humility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052" w:firstLine="-576"/>
        <w:jc w:val="left"/>
        <w:tabs>
          <w:tab w:pos="404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8" w:firstLine="-576"/>
        <w:jc w:val="left"/>
        <w:tabs>
          <w:tab w:pos="290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corruption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leeway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mouthines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779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Twitter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toxi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</w:p>
    <w:p>
      <w:pPr>
        <w:spacing w:before="0" w:after="0" w:line="391" w:lineRule="auto"/>
        <w:ind w:left="1488" w:right="59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legislators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superdodg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Tweeted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206"/>
        <w:jc w:val="left"/>
        <w:tabs>
          <w:tab w:pos="2480" w:val="left"/>
          <w:tab w:pos="548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Patriat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channel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secret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sessio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</w:p>
    <w:p>
      <w:pPr>
        <w:spacing w:before="0" w:after="0" w:line="391" w:lineRule="auto"/>
        <w:ind w:left="1488" w:right="66"/>
        <w:jc w:val="left"/>
        <w:tabs>
          <w:tab w:pos="3480" w:val="left"/>
          <w:tab w:pos="6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stadiu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stadiu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preserve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stadiu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6"/>
        <w:jc w:val="left"/>
        <w:tabs>
          <w:tab w:pos="306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Annabell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1" w:firstLine="-576"/>
        <w:jc w:val="left"/>
        <w:tabs>
          <w:tab w:pos="2340" w:val="left"/>
          <w:tab w:pos="420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unfamiliar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8" w:firstLine="-576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ANDERSO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operate</w:t>
      </w:r>
    </w:p>
    <w:p>
      <w:pPr>
        <w:spacing w:before="0" w:after="0" w:line="271" w:lineRule="exact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gigantic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unaccountabl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interpersonal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mpactful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4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professors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pursu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commitmen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</w:p>
    <w:p>
      <w:pPr>
        <w:spacing w:before="0" w:after="0" w:line="391" w:lineRule="auto"/>
        <w:ind w:left="1488" w:right="333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shelf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thumb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TUVSHINBA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geographic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0" w:lineRule="auto"/>
        <w:ind w:left="1488" w:right="4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8"/>
        <w:jc w:val="left"/>
        <w:tabs>
          <w:tab w:pos="4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perhaps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Mongoli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3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spacing w:before="1" w:after="0" w:line="391" w:lineRule="auto"/>
        <w:ind w:left="1488" w:right="67"/>
        <w:jc w:val="left"/>
        <w:tabs>
          <w:tab w:pos="334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-576"/>
        <w:jc w:val="left"/>
        <w:tabs>
          <w:tab w:pos="2900" w:val="left"/>
          <w:tab w:pos="3340" w:val="left"/>
          <w:tab w:pos="5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ANDERSO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rotational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6" w:firstLine="-576"/>
        <w:jc w:val="left"/>
        <w:tabs>
          <w:tab w:pos="2620" w:val="left"/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grateful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oversea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plenty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undergrad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thrown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credentialed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Boston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6"/>
        <w:jc w:val="left"/>
        <w:tabs>
          <w:tab w:pos="2760" w:val="left"/>
          <w:tab w:pos="3200" w:val="left"/>
          <w:tab w:pos="462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global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network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carbon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neutralit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3" w:firstLine="-576"/>
        <w:jc w:val="left"/>
        <w:tabs>
          <w:tab w:pos="4040" w:val="left"/>
          <w:tab w:pos="62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3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wonderful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</w:p>
    <w:p>
      <w:pPr>
        <w:spacing w:before="0" w:after="0" w:line="390" w:lineRule="auto"/>
        <w:ind w:left="912" w:right="497" w:firstLine="57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Applaus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6" w:firstLine="-576"/>
        <w:jc w:val="left"/>
        <w:tabs>
          <w:tab w:pos="4040" w:val="left"/>
          <w:tab w:pos="6760" w:val="left"/>
          <w:tab w:pos="7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MICHAEL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infusion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consistent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messag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Harvey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0"/>
        <w:jc w:val="left"/>
        <w:tabs>
          <w:tab w:pos="6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nuanced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intermingled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infusio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1" w:lineRule="auto"/>
        <w:ind w:left="1488" w:right="90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38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201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60.850001pt;height:14.0pt;mso-position-horizontal-relative:page;mso-position-vertical-relative:page;z-index:-2018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93.300001pt;height:14pt;mso-position-horizontal-relative:page;mso-position-vertical-relative:page;z-index:-2020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PLAN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500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2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2026-09-26T21:50:45Z</dcterms:created>
  <dcterms:modified xsi:type="dcterms:W3CDTF">2026-09-26T21:50:45Z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LastSaved">
    <vt:filetime>2026-09-27T00:00:00Z</vt:filetime>
  </property>
</Properties>
</file>