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553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2026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767" w:firstLine="576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previous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session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87"/>
        <w:jc w:val="left"/>
        <w:tabs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auditory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undertone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</w:p>
    <w:p>
      <w:pPr>
        <w:spacing w:before="1" w:after="0" w:line="390" w:lineRule="auto"/>
        <w:ind w:left="912" w:right="5200" w:firstLine="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8" w:firstLine="-576"/>
        <w:jc w:val="left"/>
        <w:tabs>
          <w:tab w:pos="3900" w:val="left"/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auditory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disorder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controversy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experts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3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audiologist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confirmed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</w:p>
    <w:p>
      <w:pPr>
        <w:spacing w:before="1" w:after="0" w:line="391" w:lineRule="auto"/>
        <w:ind w:left="1488" w:right="46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border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ASHA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ASHA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Zealand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Australi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904"/>
        <w:jc w:val="left"/>
        <w:tabs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English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auditory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disorder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audiologist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Regardless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Englis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speaking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countrie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cohort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534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audiologist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guideline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guidelines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website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1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jc w:val="left"/>
        <w:spacing w:after="0"/>
        <w:sectPr>
          <w:pgNumType w:start="1"/>
          <w:pgMar w:header="703" w:footer="1653" w:top="940" w:bottom="1840" w:left="1680" w:right="1240"/>
          <w:headerReference w:type="default" r:id="rId5"/>
          <w:footerReference w:type="default" r:id="rId6"/>
          <w:type w:val="continuous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7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update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guidelines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8" w:firstLine="863"/>
        <w:jc w:val="left"/>
        <w:tabs>
          <w:tab w:pos="3620" w:val="left"/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auditory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disorder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correlated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difficultie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prevalence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determin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763" w:firstLine="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prevalence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determin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7" w:firstLine="-576"/>
        <w:jc w:val="left"/>
        <w:tabs>
          <w:tab w:pos="3760" w:val="left"/>
          <w:tab w:pos="3900" w:val="left"/>
          <w:tab w:pos="734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surgery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developed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questionnair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1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standardized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psychometrically</w:t>
      </w:r>
      <w:r>
        <w:rPr>
          <w:rFonts w:ascii="Courier New" w:hAnsi="Courier New" w:cs="Courier New" w:eastAsia="Courier New"/>
          <w:sz w:val="24"/>
          <w:szCs w:val="24"/>
          <w:spacing w:val="-1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valid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1" w:after="0" w:line="391" w:lineRule="auto"/>
        <w:ind w:left="1488" w:right="47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judgmen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crowded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271" w:lineRule="exact"/>
        <w:ind w:left="1488" w:right="481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confusion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hidden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904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hidden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cochlear</w:t>
      </w:r>
    </w:p>
    <w:p>
      <w:pPr>
        <w:jc w:val="both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10"/>
        <w:jc w:val="left"/>
        <w:tabs>
          <w:tab w:pos="3340" w:val="left"/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synaptopath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determine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prevalenc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67" w:firstLine="864"/>
        <w:jc w:val="left"/>
        <w:tabs>
          <w:tab w:pos="3900" w:val="left"/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prevalen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concussio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prevalen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conflict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army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triggered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45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significantl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army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explosion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WorkSafeBC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jurisdiction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companies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insured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WorkSafeB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regulate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acceptable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spacing w:before="0" w:after="0" w:line="271" w:lineRule="exact"/>
        <w:ind w:left="1488" w:right="-20"/>
        <w:jc w:val="left"/>
        <w:tabs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condition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8"/>
        <w:jc w:val="left"/>
        <w:tabs>
          <w:tab w:pos="4340" w:val="left"/>
          <w:tab w:pos="576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WorkSafeB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motor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vehicle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acciden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V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sport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injurie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major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leagues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hocke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prominent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injurie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prevalence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14" w:right="918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conflicts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involvement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Afghanistan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jurisdictions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6"/>
        <w:jc w:val="left"/>
        <w:tabs>
          <w:tab w:pos="5200" w:val="left"/>
          <w:tab w:pos="548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prevalence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switching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literature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terminolog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older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adults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9"/>
        <w:jc w:val="left"/>
        <w:tabs>
          <w:tab w:pos="4340" w:val="left"/>
          <w:tab w:pos="5200" w:val="left"/>
          <w:tab w:pos="620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progresse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intervened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correlate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deprivation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deprivation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receiving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cochle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neural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structure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conveying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interruption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neural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integrity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compromise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animal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damage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immediately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density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neurons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</w:p>
    <w:p>
      <w:pPr>
        <w:spacing w:before="0" w:after="0" w:line="391" w:lineRule="auto"/>
        <w:ind w:left="1488" w:right="204"/>
        <w:jc w:val="left"/>
        <w:tabs>
          <w:tab w:pos="5340" w:val="left"/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synapses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proposed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intervene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possible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maintain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stimulation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debatable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4"/>
        <w:jc w:val="left"/>
        <w:tabs>
          <w:tab w:pos="676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causal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correlation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dementia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Alzheime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intervene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literatur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causal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causal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0" w:after="0" w:line="391" w:lineRule="auto"/>
        <w:ind w:left="1488" w:right="207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cognitive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decline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intervene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directly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relevant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10"/>
        <w:jc w:val="left"/>
        <w:tabs>
          <w:tab w:pos="3060" w:val="left"/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intervened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possibl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babie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intervened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otherwise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compromise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1" w:lineRule="auto"/>
        <w:ind w:left="1488" w:right="67" w:firstLine="864"/>
        <w:jc w:val="left"/>
        <w:tabs>
          <w:tab w:pos="4340" w:val="left"/>
          <w:tab w:pos="520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conductive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conductive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neural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integrity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transient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conductiv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input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cycle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improvemen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degradatio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6"/>
        <w:jc w:val="left"/>
        <w:tabs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establish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boundaries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neuronal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integrit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happy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8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neural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anatom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40" w:firstLine="864"/>
        <w:jc w:val="left"/>
        <w:tabs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major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intersection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cochle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neuronal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anatom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</w:p>
    <w:p>
      <w:pPr>
        <w:spacing w:before="1" w:after="0" w:line="390" w:lineRule="auto"/>
        <w:ind w:left="1488" w:right="330"/>
        <w:jc w:val="left"/>
        <w:tabs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Corpus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callosu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9" w:firstLine="-576"/>
        <w:jc w:val="left"/>
        <w:tabs>
          <w:tab w:pos="390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superior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olivary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4" w:firstLine="-576"/>
        <w:jc w:val="left"/>
        <w:tabs>
          <w:tab w:pos="2480" w:val="left"/>
          <w:tab w:pos="3200" w:val="left"/>
          <w:tab w:pos="3900" w:val="left"/>
          <w:tab w:pos="4200" w:val="left"/>
          <w:tab w:pos="7340" w:val="left"/>
          <w:tab w:pos="7620" w:val="left"/>
          <w:tab w:pos="792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highway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localization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localization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interaural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intensity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interaural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phase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identifying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target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deciphering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background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ability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crowded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compromises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balance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compromise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perception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 w:firstLine="864"/>
        <w:jc w:val="left"/>
        <w:tabs>
          <w:tab w:pos="4200" w:val="left"/>
          <w:tab w:pos="4760" w:val="left"/>
          <w:tab w:pos="534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intensit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audiogra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latenc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2" w:firstLine="863"/>
        <w:jc w:val="left"/>
        <w:tabs>
          <w:tab w:pos="262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microsecon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result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transient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conductive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otitis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otitis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otitis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Childre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23" w:firstLine="-576"/>
        <w:jc w:val="left"/>
        <w:tabs>
          <w:tab w:pos="390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Childre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ethnicity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infectio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childre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2" w:firstLine="-576"/>
        <w:jc w:val="left"/>
        <w:tabs>
          <w:tab w:pos="3200" w:val="left"/>
          <w:tab w:pos="3900" w:val="left"/>
          <w:tab w:pos="476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Australi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repeated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otitis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medi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0"/>
        <w:jc w:val="left"/>
        <w:tabs>
          <w:tab w:pos="2620" w:val="left"/>
          <w:tab w:pos="3340" w:val="left"/>
          <w:tab w:pos="520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minimal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otitis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sensitivity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neural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intensity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5" w:firstLine="864"/>
        <w:jc w:val="left"/>
        <w:tabs>
          <w:tab w:pos="2480" w:val="left"/>
          <w:tab w:pos="4340" w:val="left"/>
          <w:tab w:pos="5620" w:val="left"/>
          <w:tab w:pos="606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extract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background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impossible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background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stronger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dissonant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monaura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monaura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1" w:lineRule="auto"/>
        <w:ind w:left="1488" w:right="496"/>
        <w:jc w:val="left"/>
        <w:tabs>
          <w:tab w:pos="2900" w:val="left"/>
          <w:tab w:pos="306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monaura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dioti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identical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Dichoti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signals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8"/>
        <w:jc w:val="left"/>
        <w:tabs>
          <w:tab w:pos="290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ipsilateral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contralateral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46" w:firstLine="864"/>
        <w:jc w:val="left"/>
        <w:tabs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nontest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contralateral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</w:p>
    <w:p>
      <w:pPr>
        <w:spacing w:before="0" w:after="0" w:line="391" w:lineRule="auto"/>
        <w:ind w:left="1488" w:right="66"/>
        <w:jc w:val="left"/>
        <w:tabs>
          <w:tab w:pos="2760" w:val="left"/>
          <w:tab w:pos="4620" w:val="left"/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ipsilateral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0"/>
        <w:jc w:val="left"/>
        <w:tabs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push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button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decreasing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until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audibl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</w:p>
    <w:p>
      <w:pPr>
        <w:spacing w:before="0" w:after="0" w:line="391" w:lineRule="auto"/>
        <w:ind w:left="1488" w:right="45"/>
        <w:jc w:val="left"/>
        <w:tabs>
          <w:tab w:pos="4620" w:val="left"/>
          <w:tab w:pos="7780" w:val="left"/>
          <w:tab w:pos="792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audible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identical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sudden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audibl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</w:p>
    <w:p>
      <w:pPr>
        <w:spacing w:before="0" w:after="0" w:line="391" w:lineRule="auto"/>
        <w:ind w:left="1488" w:right="47"/>
        <w:jc w:val="left"/>
        <w:tabs>
          <w:tab w:pos="2200" w:val="left"/>
          <w:tab w:pos="2480" w:val="left"/>
          <w:tab w:pos="3620" w:val="left"/>
          <w:tab w:pos="4200" w:val="left"/>
          <w:tab w:pos="4760" w:val="left"/>
          <w:tab w:pos="820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monaural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opportunity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Superior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identical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extract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paradig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induced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identica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identical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613" w:firstLine="863"/>
        <w:jc w:val="left"/>
        <w:tabs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dioti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exactly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until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26" w:firstLine="864"/>
        <w:jc w:val="left"/>
        <w:tabs>
          <w:tab w:pos="5480" w:val="left"/>
          <w:tab w:pos="85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invert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degree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audibl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12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decibel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12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78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otitis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advantage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diminished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significantl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205" w:firstLine="864"/>
        <w:jc w:val="left"/>
        <w:tabs>
          <w:tab w:pos="5200" w:val="left"/>
          <w:tab w:pos="606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consequence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crowded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significantly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bouts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otitis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bouts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otitis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trigger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Chronic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correlated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severit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conductive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7"/>
        <w:jc w:val="left"/>
        <w:tabs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listenin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perception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background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masking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releas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significantly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diminished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bouts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7"/>
        <w:jc w:val="left"/>
        <w:tabs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otitis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infectio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developed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Harvey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Dillon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93"/>
        <w:jc w:val="left"/>
        <w:tabs>
          <w:tab w:pos="462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Australi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perceptio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perception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azimuth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Zero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degre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degre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minus</w:t>
      </w:r>
    </w:p>
    <w:p>
      <w:pPr>
        <w:spacing w:before="0" w:after="0" w:line="391" w:lineRule="auto"/>
        <w:ind w:left="1488" w:right="211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azimuth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degrees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 w:firstLine="864"/>
        <w:jc w:val="left"/>
        <w:tabs>
          <w:tab w:pos="4340" w:val="left"/>
          <w:tab w:pos="664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Harvey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Dillon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Australia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simulated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headphon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array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virtually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simulate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headphon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special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perceptio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perception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1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476" w:firstLine="863"/>
        <w:jc w:val="left"/>
        <w:tabs>
          <w:tab w:pos="3200" w:val="left"/>
          <w:tab w:pos="4760" w:val="left"/>
          <w:tab w:pos="6480" w:val="left"/>
          <w:tab w:pos="748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conditions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zero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degrees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azimut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everything</w:t>
      </w:r>
    </w:p>
    <w:p>
      <w:pPr>
        <w:spacing w:before="0" w:after="0" w:line="271" w:lineRule="exact"/>
        <w:ind w:left="1488" w:right="-20"/>
        <w:jc w:val="left"/>
        <w:tabs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3" w:firstLine="864"/>
        <w:jc w:val="left"/>
        <w:tabs>
          <w:tab w:pos="2340" w:val="left"/>
          <w:tab w:pos="3200" w:val="left"/>
          <w:tab w:pos="362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identica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advantag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zero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degree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azimut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tabs>
          <w:tab w:pos="406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zero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degree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azimut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special</w:t>
      </w:r>
    </w:p>
    <w:p>
      <w:pPr>
        <w:spacing w:before="0" w:after="0" w:line="390" w:lineRule="auto"/>
        <w:ind w:left="1488" w:right="89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advantag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4" w:firstLine="863"/>
        <w:jc w:val="left"/>
        <w:tabs>
          <w:tab w:pos="3340" w:val="left"/>
          <w:tab w:pos="3760" w:val="left"/>
          <w:tab w:pos="564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advantag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advantag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Australi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third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redundancy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31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conditions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resulted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noticed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68"/>
        <w:jc w:val="left"/>
        <w:tabs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otitis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otitis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5" w:firstLine="864"/>
        <w:jc w:val="left"/>
        <w:tabs>
          <w:tab w:pos="2760" w:val="left"/>
          <w:tab w:pos="4060" w:val="left"/>
          <w:tab w:pos="5060" w:val="left"/>
          <w:tab w:pos="592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noticed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shut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animated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intervention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strateg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commerciall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commercialize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implemented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strateg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outside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1058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354" w:firstLine="864"/>
        <w:jc w:val="left"/>
        <w:tabs>
          <w:tab w:pos="448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auditory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disorder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murky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resemble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comorbidit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comorbidity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</w:p>
    <w:p>
      <w:pPr>
        <w:spacing w:before="0" w:after="0" w:line="391" w:lineRule="auto"/>
        <w:ind w:left="1488" w:right="56"/>
        <w:jc w:val="left"/>
        <w:tabs>
          <w:tab w:pos="2480" w:val="left"/>
          <w:tab w:pos="5620" w:val="left"/>
          <w:tab w:pos="606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decipher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disabilit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hyperactivity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disorder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autis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comorbidit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references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79" w:firstLine="864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mechanism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otitis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unstable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inpu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fluctuate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result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messed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counteract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6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cumulative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cumulative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sensitivit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appeared</w:t>
      </w:r>
    </w:p>
    <w:p>
      <w:pPr>
        <w:spacing w:before="0" w:after="0" w:line="391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Kujaw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animals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animal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dissected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synaptic</w:t>
      </w:r>
    </w:p>
    <w:p>
      <w:pPr>
        <w:spacing w:before="0" w:after="0" w:line="271" w:lineRule="exact"/>
        <w:ind w:left="1488" w:right="-20"/>
        <w:jc w:val="left"/>
        <w:tabs>
          <w:tab w:pos="290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ribbon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548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density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structur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fibres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transmitter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density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synaptic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ribbons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correlates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integrity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neural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translate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input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becomes</w:t>
      </w:r>
    </w:p>
    <w:p>
      <w:pPr>
        <w:spacing w:before="0" w:after="0" w:line="391" w:lineRule="auto"/>
        <w:ind w:left="1488" w:right="332"/>
        <w:jc w:val="left"/>
        <w:tabs>
          <w:tab w:pos="3760" w:val="left"/>
          <w:tab w:pos="448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garbled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garbled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downtow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distorte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interaction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electrical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wires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28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disrupting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synaptic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ribbon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disruption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peripher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input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sensitivit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result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capabilit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without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sensitivit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6" w:firstLine="864"/>
        <w:jc w:val="left"/>
        <w:tabs>
          <w:tab w:pos="3060" w:val="left"/>
          <w:tab w:pos="5620" w:val="left"/>
          <w:tab w:pos="592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hidden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hidden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hidden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disposa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/>
        <w:jc w:val="left"/>
        <w:tabs>
          <w:tab w:pos="420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intervention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tangible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below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dBH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dBH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prescribe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56" w:firstLine="864"/>
        <w:jc w:val="left"/>
        <w:tabs>
          <w:tab w:pos="4340" w:val="left"/>
          <w:tab w:pos="520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literature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boundary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shift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3" w:firstLine="864"/>
        <w:jc w:val="left"/>
        <w:tabs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guideline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literature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prescription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suffering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capability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capabilitie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conclusive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emerging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71" w:firstLine="-576"/>
        <w:jc w:val="left"/>
        <w:tabs>
          <w:tab w:pos="2340" w:val="left"/>
          <w:tab w:pos="5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prevalence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aids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0" w:lineRule="auto"/>
        <w:ind w:left="1488" w:right="212" w:firstLine="-576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literature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prescription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</w:p>
    <w:p>
      <w:pPr>
        <w:spacing w:before="1" w:after="0" w:line="391" w:lineRule="auto"/>
        <w:ind w:left="1488" w:right="352"/>
        <w:jc w:val="left"/>
        <w:tabs>
          <w:tab w:pos="462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suffering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degraded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protoco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candidat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scattered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literatur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emerging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literatur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0" w:firstLine="-576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helpful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simulatio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parents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</w:t>
      </w:r>
    </w:p>
    <w:p>
      <w:pPr>
        <w:spacing w:before="0" w:after="0" w:line="391" w:lineRule="auto"/>
        <w:ind w:left="1488" w:right="45"/>
        <w:jc w:val="left"/>
        <w:tabs>
          <w:tab w:pos="290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intonations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messed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distorte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 w:firstLine="864"/>
        <w:jc w:val="left"/>
        <w:tabs>
          <w:tab w:pos="2760" w:val="left"/>
          <w:tab w:pos="3760" w:val="left"/>
          <w:tab w:pos="692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behaviour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behaviou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background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comorbidity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mixed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hyperactivit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31" w:firstLine="864"/>
        <w:jc w:val="left"/>
        <w:tabs>
          <w:tab w:pos="4920" w:val="left"/>
          <w:tab w:pos="6480" w:val="left"/>
          <w:tab w:pos="676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conversation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conversations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telephon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foreign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vocabular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concrete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vocabulary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abstract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vocabular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spoken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auditory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memory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defici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maintaining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organizational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following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mult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direction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difficulty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directin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37"/>
        <w:jc w:val="left"/>
        <w:tabs>
          <w:tab w:pos="462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sustaining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dividing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spellin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otolog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otitis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appreciation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musi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5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59" w:firstLine="864"/>
        <w:jc w:val="left"/>
        <w:tabs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diagnostic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comorbidit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behavioural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attention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defici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hyperactivit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disabilit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spectrum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disorder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audiological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33"/>
        <w:jc w:val="left"/>
        <w:tabs>
          <w:tab w:pos="548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sensitive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471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motivatio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cooperation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</w:t>
      </w:r>
    </w:p>
    <w:p>
      <w:pPr>
        <w:spacing w:before="1" w:after="0" w:line="390" w:lineRule="auto"/>
        <w:ind w:left="1488" w:right="48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clinicia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diagnostic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dilemm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auditory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391" w:lineRule="auto"/>
        <w:ind w:left="1488" w:right="188"/>
        <w:jc w:val="left"/>
        <w:tabs>
          <w:tab w:pos="3760" w:val="left"/>
          <w:tab w:pos="592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inpu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memor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listenin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feeders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dyslexi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autis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behavioura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/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decipher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3"/>
        <w:jc w:val="left"/>
        <w:tabs>
          <w:tab w:pos="5200" w:val="left"/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/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HD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selected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paediatrician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/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audiologist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rank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behaviour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89"/>
        <w:jc w:val="left"/>
        <w:tabs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exhibi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328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paediatricians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audiologists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participated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systematic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behavioural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symptoms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associated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71" w:lineRule="exact"/>
        <w:ind w:left="1488" w:right="-20"/>
        <w:jc w:val="left"/>
        <w:tabs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auditory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processing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disorders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/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/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physicians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inattentiveness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distraction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203"/>
        <w:jc w:val="left"/>
        <w:tabs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Audiologist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instruction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</w:p>
    <w:p>
      <w:pPr>
        <w:spacing w:before="1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ran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53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behaviours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distraction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inattentiveness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bottom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audiologis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/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individual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5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responsible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collaboration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paediatrician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psychologis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912" w:right="3933"/>
        <w:jc w:val="left"/>
        <w:tabs>
          <w:tab w:pos="2340" w:val="left"/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62" w:firstLine="-576"/>
        <w:jc w:val="left"/>
        <w:tabs>
          <w:tab w:pos="234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hyperactivit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defici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deficit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defici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56" w:firstLine="-576"/>
        <w:jc w:val="left"/>
        <w:tabs>
          <w:tab w:pos="3760" w:val="left"/>
          <w:tab w:pos="3900" w:val="left"/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defici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questionnair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standardized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questionnair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sifte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71" w:lineRule="exact"/>
        <w:ind w:left="1488" w:right="-20"/>
        <w:jc w:val="left"/>
        <w:tabs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8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audiologis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account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previous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repeated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8"/>
        <w:jc w:val="left"/>
        <w:tabs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opinion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paediatrician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psychologis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collaborat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7" w:firstLine="863"/>
        <w:jc w:val="left"/>
        <w:tabs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ruling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opinion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organ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problem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195"/>
        <w:jc w:val="left"/>
        <w:tabs>
          <w:tab w:pos="2340" w:val="left"/>
          <w:tab w:pos="3900" w:val="left"/>
          <w:tab w:pos="6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</w:p>
    <w:p>
      <w:pPr>
        <w:spacing w:before="1" w:after="0" w:line="390" w:lineRule="auto"/>
        <w:ind w:left="1488" w:right="10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 w:firstLine="-576"/>
        <w:jc w:val="left"/>
        <w:tabs>
          <w:tab w:pos="2900" w:val="left"/>
          <w:tab w:pos="3900" w:val="left"/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relying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opinion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questionnaire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80" w:firstLine="-576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questionnaire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parents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1339"/>
        <w:jc w:val="left"/>
        <w:tabs>
          <w:tab w:pos="2340" w:val="left"/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4" w:firstLine="-576"/>
        <w:jc w:val="left"/>
        <w:tabs>
          <w:tab w:pos="3060" w:val="left"/>
          <w:tab w:pos="3620" w:val="left"/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meri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discrepanc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783" w:lineRule="auto"/>
        <w:ind w:left="2351" w:right="471" w:firstLine="1"/>
        <w:jc w:val="left"/>
        <w:tabs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</w:p>
    <w:p>
      <w:pPr>
        <w:spacing w:before="0" w:after="0" w:line="391" w:lineRule="auto"/>
        <w:ind w:left="1488" w:right="188" w:firstLine="-576"/>
        <w:jc w:val="left"/>
        <w:tabs>
          <w:tab w:pos="3060" w:val="left"/>
          <w:tab w:pos="3900" w:val="left"/>
          <w:tab w:pos="762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Jasmine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rearrange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schedul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Friday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myself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amount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mornin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afternoon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arrange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3618" w:firstLine="1439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shoulde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colleagues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1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arrange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Wednesday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finalize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draft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logistics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448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forgot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 w:firstLine="863"/>
        <w:jc w:val="left"/>
        <w:tabs>
          <w:tab w:pos="576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continuum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acoustics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responsible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station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Sara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brain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7"/>
        <w:jc w:val="left"/>
        <w:tabs>
          <w:tab w:pos="506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corpus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callosu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</w:p>
    <w:p>
      <w:pPr>
        <w:spacing w:before="1" w:after="0" w:line="391" w:lineRule="auto"/>
        <w:ind w:left="1488" w:right="190"/>
        <w:jc w:val="left"/>
        <w:tabs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hemisphere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responsible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syntheti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structure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prosodic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supersegmental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07"/>
        <w:jc w:val="left"/>
        <w:tabs>
          <w:tab w:pos="3760" w:val="left"/>
          <w:tab w:pos="576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monotoni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voice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structur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intimatio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1" w:lineRule="auto"/>
        <w:ind w:left="1488" w:right="211" w:firstLine="864"/>
        <w:jc w:val="left"/>
        <w:tabs>
          <w:tab w:pos="3480" w:val="left"/>
          <w:tab w:pos="3760" w:val="left"/>
          <w:tab w:pos="4060" w:val="left"/>
          <w:tab w:pos="4620" w:val="left"/>
          <w:tab w:pos="5200" w:val="left"/>
          <w:tab w:pos="5620" w:val="left"/>
          <w:tab w:pos="706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adults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behavioural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redundancy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monaural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redundancy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communicating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9"/>
        <w:jc w:val="left"/>
        <w:tabs>
          <w:tab w:pos="376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superior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capability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periphery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9" w:firstLine="864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/>
        <w:jc w:val="left"/>
        <w:tabs>
          <w:tab w:pos="4920" w:val="left"/>
          <w:tab w:pos="576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DSTP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auditory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patternin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auditory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discriminatio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superior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sponde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88"/>
        <w:jc w:val="left"/>
        <w:tabs>
          <w:tab w:pos="2480" w:val="left"/>
          <w:tab w:pos="548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pancak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connectivit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</w:p>
    <w:p>
      <w:pPr>
        <w:spacing w:before="1" w:after="0" w:line="390" w:lineRule="auto"/>
        <w:ind w:left="1488" w:right="4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digits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</w:p>
    <w:p>
      <w:pPr>
        <w:spacing w:before="1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1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42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decipher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/>
        <w:jc w:val="left"/>
        <w:tabs>
          <w:tab w:pos="4620" w:val="left"/>
          <w:tab w:pos="592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compromise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capabilit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acoustic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discriminatio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sensitiv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adopted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audiologist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balanced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auditory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processing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5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capabilit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appropriat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appropriate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vocabulary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both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1"/>
        <w:jc w:val="left"/>
        <w:tabs>
          <w:tab w:pos="2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adul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fluent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English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disposal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access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linguistically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loade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4060" w:val="left"/>
          <w:tab w:pos="6340" w:val="left"/>
          <w:tab w:pos="734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English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reliable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vali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Today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76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tomorrow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1" w:firstLine="863"/>
        <w:jc w:val="left"/>
        <w:tabs>
          <w:tab w:pos="4920" w:val="left"/>
          <w:tab w:pos="5620" w:val="left"/>
          <w:tab w:pos="7200" w:val="left"/>
          <w:tab w:pos="7780" w:val="left"/>
          <w:tab w:pos="834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analysis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disabled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disabled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assumed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standard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establish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 w:firstLine="864"/>
        <w:jc w:val="left"/>
        <w:tabs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spli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injur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corpus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callosum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disconnecte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surgery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acciden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identified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MRI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1" w:firstLine="864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disposal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amenable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analysi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published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4920" w:val="left"/>
          <w:tab w:pos="734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literatur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Hurley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retrospective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physiological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driven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positiv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05" w:firstLine="864"/>
        <w:jc w:val="left"/>
        <w:tabs>
          <w:tab w:pos="3340" w:val="left"/>
          <w:tab w:pos="3620" w:val="left"/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literature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literatur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literature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Hurley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tangible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spli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injur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salt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0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identified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9"/>
        <w:jc w:val="left"/>
        <w:tabs>
          <w:tab w:pos="462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disabilit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assuming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predictive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6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attempt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establish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performance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analysi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literature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document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target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tabs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problem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3" w:firstLine="863"/>
        <w:jc w:val="left"/>
        <w:tabs>
          <w:tab w:pos="3340" w:val="left"/>
          <w:tab w:pos="4060" w:val="left"/>
          <w:tab w:pos="4620" w:val="left"/>
          <w:tab w:pos="4920" w:val="left"/>
          <w:tab w:pos="5480" w:val="left"/>
          <w:tab w:pos="620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comments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auditory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discriminatio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ability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Auditory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componen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resolutio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interaural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decipher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resolutio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13" w:right="761"/>
        <w:jc w:val="center"/>
        <w:tabs>
          <w:tab w:pos="67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integratio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9" w:firstLine="-576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integration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ability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energy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Imagine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present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signa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boundary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beyond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beyond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boundar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intensity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206" w:firstLine="864"/>
        <w:jc w:val="left"/>
        <w:tabs>
          <w:tab w:pos="476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boundary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beyond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integratio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energy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59" w:firstLine="863"/>
        <w:jc w:val="left"/>
        <w:tabs>
          <w:tab w:pos="290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930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capability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forward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backwar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900" w:val="left"/>
          <w:tab w:pos="5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71"/>
        <w:jc w:val="left"/>
        <w:tabs>
          <w:tab w:pos="320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nucleus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English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CV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constant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vowe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consonan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vowel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stronges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vowel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intensity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consonant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jump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backwards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consonant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forwar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backwar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compromise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compromised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vowel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36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2"/>
        <w:jc w:val="left"/>
        <w:tabs>
          <w:tab w:pos="3340" w:val="left"/>
          <w:tab w:pos="778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simultaneousl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domai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domai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grante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forward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backward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2" w:firstLine="864"/>
        <w:jc w:val="left"/>
        <w:tabs>
          <w:tab w:pos="4760" w:val="left"/>
          <w:tab w:pos="6060" w:val="left"/>
          <w:tab w:pos="6480" w:val="left"/>
          <w:tab w:pos="778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resolutio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integratio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spondis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</w:p>
    <w:p>
      <w:pPr>
        <w:spacing w:before="0" w:after="0" w:line="390" w:lineRule="auto"/>
        <w:ind w:left="1488" w:right="48"/>
        <w:jc w:val="left"/>
        <w:tabs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</w:t>
      </w:r>
    </w:p>
    <w:p>
      <w:pPr>
        <w:spacing w:before="1" w:after="0" w:line="390" w:lineRule="auto"/>
        <w:ind w:left="1488" w:right="18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merge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41" w:firstLine="864"/>
        <w:jc w:val="left"/>
        <w:tabs>
          <w:tab w:pos="66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monaural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redundanc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speeches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9" w:firstLine="864"/>
        <w:jc w:val="left"/>
        <w:tabs>
          <w:tab w:pos="3340" w:val="left"/>
          <w:tab w:pos="3900" w:val="left"/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monaural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redundanc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redundanc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redundanc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redundancy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69" w:firstLine="864"/>
        <w:jc w:val="left"/>
        <w:tabs>
          <w:tab w:pos="2620" w:val="left"/>
          <w:tab w:pos="3060" w:val="left"/>
          <w:tab w:pos="576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binaural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interactio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binaural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intensity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electroacoustic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acousti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broadband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broadband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1" w:lineRule="auto"/>
        <w:ind w:left="1488" w:right="45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broadband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spectrum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transducer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restricts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outwar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theory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toward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infinit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receiver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restricted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transducer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9" w:firstLine="864"/>
        <w:jc w:val="left"/>
        <w:tabs>
          <w:tab w:pos="390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pathology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spread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membrane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fibre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pathology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regular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tapping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diffused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spread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taxing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broadband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activating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recruit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fiber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</w:p>
    <w:p>
      <w:pPr>
        <w:spacing w:before="0" w:after="0" w:line="271" w:lineRule="exact"/>
        <w:ind w:left="1488" w:right="53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broadband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refle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tabs>
          <w:tab w:pos="634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reflex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broadband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reflex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advantage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diminishes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patholog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3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 w:firstLine="864"/>
        <w:jc w:val="left"/>
        <w:tabs>
          <w:tab w:pos="2760" w:val="left"/>
          <w:tab w:pos="3200" w:val="left"/>
          <w:tab w:pos="3760" w:val="left"/>
          <w:tab w:pos="4200" w:val="left"/>
          <w:tab w:pos="5760" w:val="left"/>
          <w:tab w:pos="6200" w:val="left"/>
          <w:tab w:pos="676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prevalenc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predictive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features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screenin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linguistically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fluent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Englis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questionnaire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uploaded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questionnair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tabs>
          <w:tab w:pos="66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92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348" w:firstLine="864"/>
        <w:jc w:val="left"/>
        <w:tabs>
          <w:tab w:pos="2480" w:val="left"/>
          <w:tab w:pos="4060" w:val="left"/>
          <w:tab w:pos="448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resolution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interaural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sensitivity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14" w:right="922"/>
        <w:jc w:val="center"/>
        <w:tabs>
          <w:tab w:pos="58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pair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6"/>
        <w:jc w:val="left"/>
        <w:tabs>
          <w:tab w:pos="2480" w:val="left"/>
          <w:tab w:pos="348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excluding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digits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</w:p>
    <w:p>
      <w:pPr>
        <w:spacing w:before="0" w:after="0" w:line="271" w:lineRule="exact"/>
        <w:ind w:left="1488" w:right="-20"/>
        <w:jc w:val="left"/>
        <w:tabs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digit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7"/>
        <w:jc w:val="left"/>
        <w:tabs>
          <w:tab w:pos="2760" w:val="left"/>
          <w:tab w:pos="390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accuracy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digits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modification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digits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</w:p>
    <w:p>
      <w:pPr>
        <w:spacing w:before="0" w:after="0" w:line="390" w:lineRule="auto"/>
        <w:ind w:left="1488" w:right="211"/>
        <w:jc w:val="left"/>
        <w:tabs>
          <w:tab w:pos="376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200" w:firstLine="864"/>
        <w:jc w:val="left"/>
        <w:tabs>
          <w:tab w:pos="3620" w:val="left"/>
          <w:tab w:pos="434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comfortable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contaminated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MCL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5"/>
        <w:jc w:val="left"/>
        <w:tabs>
          <w:tab w:pos="3760" w:val="left"/>
          <w:tab w:pos="3900" w:val="left"/>
          <w:tab w:pos="4200" w:val="left"/>
          <w:tab w:pos="706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reference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regular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SRT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uncomfortabl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construct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adhere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624" w:firstLine="-576"/>
        <w:jc w:val="left"/>
        <w:tabs>
          <w:tab w:pos="2340" w:val="left"/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6" w:firstLine="-576"/>
        <w:jc w:val="left"/>
        <w:tabs>
          <w:tab w:pos="3900" w:val="left"/>
          <w:tab w:pos="4920" w:val="left"/>
          <w:tab w:pos="562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Instead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digits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dioti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Dioticall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3" w:firstLine="864"/>
        <w:jc w:val="left"/>
        <w:tabs>
          <w:tab w:pos="5480" w:val="left"/>
          <w:tab w:pos="620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dioti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digits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segmen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target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7" w:firstLine="864"/>
        <w:jc w:val="left"/>
        <w:tabs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paradig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body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literature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behind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feasible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adult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abnormalit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comprehensive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6"/>
        <w:jc w:val="left"/>
        <w:tabs>
          <w:tab w:pos="2900" w:val="left"/>
          <w:tab w:pos="3200" w:val="left"/>
          <w:tab w:pos="3900" w:val="left"/>
          <w:tab w:pos="548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documented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aphagic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result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advantag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advantag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1" w:lineRule="auto"/>
        <w:ind w:left="1488" w:right="188" w:firstLine="-576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crossover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hemispher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Remembe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major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highway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31"/>
        <w:jc w:val="left"/>
        <w:tabs>
          <w:tab w:pos="376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contralatera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Ipsilateral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sideway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major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superhighways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391" w:lineRule="auto"/>
        <w:ind w:left="1488" w:right="46"/>
        <w:jc w:val="left"/>
        <w:tabs>
          <w:tab w:pos="2900" w:val="left"/>
          <w:tab w:pos="306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roads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ipsilatera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hemisphere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deciphering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correspond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corpus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callosu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185" w:firstLine="864"/>
        <w:jc w:val="left"/>
        <w:tabs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handedness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diminishes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</w:p>
    <w:p>
      <w:pPr>
        <w:spacing w:before="1" w:after="0" w:line="240" w:lineRule="auto"/>
        <w:ind w:left="1488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11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8" w:firstLine="863"/>
        <w:jc w:val="left"/>
        <w:tabs>
          <w:tab w:pos="2900" w:val="left"/>
          <w:tab w:pos="4480" w:val="left"/>
          <w:tab w:pos="592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resolution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random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interaural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determine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determine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random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tapping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resolution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comfortable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619" w:firstLine="864"/>
        <w:jc w:val="left"/>
        <w:tabs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resolutio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receptive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descriptio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3"/>
        <w:jc w:val="left"/>
        <w:tabs>
          <w:tab w:pos="476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verbal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olde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1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40" w:firstLine="863"/>
        <w:jc w:val="left"/>
        <w:tabs>
          <w:tab w:pos="2620" w:val="left"/>
          <w:tab w:pos="3200" w:val="left"/>
          <w:tab w:pos="3900" w:val="left"/>
          <w:tab w:pos="676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category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resolutio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instead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mapping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tas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tabs>
          <w:tab w:pos="476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adults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childre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reliabilit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recommend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3620" w:val="left"/>
          <w:tab w:pos="5200" w:val="left"/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source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discriminatio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auditory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streaming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segregatio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excellent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commerciall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recommend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vested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commercial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</w:p>
    <w:p>
      <w:pPr>
        <w:spacing w:before="0" w:after="0" w:line="271" w:lineRule="exact"/>
        <w:ind w:left="1488" w:right="-20"/>
        <w:jc w:val="left"/>
        <w:tabs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entit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separatel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47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intervention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abnormalit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tabs>
          <w:tab w:pos="3200" w:val="left"/>
          <w:tab w:pos="592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identica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</w:p>
    <w:p>
      <w:pPr>
        <w:spacing w:before="0" w:after="0" w:line="390" w:lineRule="auto"/>
        <w:ind w:left="1488" w:right="47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southern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deviation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neural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8" w:firstLine="864"/>
        <w:jc w:val="left"/>
        <w:tabs>
          <w:tab w:pos="2480" w:val="left"/>
          <w:tab w:pos="320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switch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advantage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parameter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automaticall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automatically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calculate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 w:firstLine="863"/>
        <w:jc w:val="left"/>
        <w:tabs>
          <w:tab w:pos="362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guideline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differential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diagnosis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proposed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Jerger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Musiak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behavioural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physiological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acoustic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neuroimagin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costl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questionabl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behavioural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electrophysiological</w:t>
      </w:r>
      <w:r>
        <w:rPr>
          <w:rFonts w:ascii="Courier New" w:hAnsi="Courier New" w:cs="Courier New" w:eastAsia="Courier New"/>
          <w:sz w:val="24"/>
          <w:szCs w:val="24"/>
          <w:spacing w:val="-2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physiological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Petrie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CAPTIONER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Catherin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starting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slur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 w:firstLine="-576"/>
        <w:jc w:val="left"/>
        <w:tabs>
          <w:tab w:pos="3900" w:val="left"/>
          <w:tab w:pos="4340" w:val="left"/>
          <w:tab w:pos="6340" w:val="left"/>
          <w:tab w:pos="648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monaural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redundanc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binaural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integration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categor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</w:p>
    <w:p>
      <w:pPr>
        <w:spacing w:before="0" w:after="0" w:line="240" w:lineRule="auto"/>
        <w:ind w:left="1488" w:right="-20"/>
        <w:jc w:val="left"/>
        <w:tabs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monaural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redundanc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35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filtered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637" w:firstLine="864"/>
        <w:jc w:val="left"/>
        <w:tabs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background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</w:p>
    <w:p>
      <w:pPr>
        <w:spacing w:before="1" w:after="0" w:line="390" w:lineRule="auto"/>
        <w:ind w:left="1488" w:right="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ongoing</w:t>
      </w:r>
    </w:p>
    <w:p>
      <w:pPr>
        <w:spacing w:before="1" w:after="0" w:line="390" w:lineRule="auto"/>
        <w:ind w:left="1488" w:right="48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Crickson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205" w:firstLine="864"/>
        <w:jc w:val="left"/>
        <w:tabs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compressed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compresse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filtered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filtered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8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synthetic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Crickson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</w:p>
    <w:p>
      <w:pPr>
        <w:spacing w:before="0" w:after="0" w:line="271" w:lineRule="exact"/>
        <w:ind w:left="1488" w:right="-20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96"/>
        <w:jc w:val="left"/>
        <w:tabs>
          <w:tab w:pos="334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Crickso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343" w:firstLine="864"/>
        <w:jc w:val="left"/>
        <w:tabs>
          <w:tab w:pos="2480" w:val="left"/>
          <w:tab w:pos="506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kindergarte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vocabulary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appropriate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binaural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battery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07"/>
        <w:jc w:val="left"/>
        <w:tabs>
          <w:tab w:pos="3340" w:val="left"/>
          <w:tab w:pos="662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integration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competing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sentence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variations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</w:p>
    <w:p>
      <w:pPr>
        <w:spacing w:before="0" w:after="0" w:line="271" w:lineRule="exact"/>
        <w:ind w:left="1488" w:right="-20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triple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digit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similar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dichotic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digits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39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digits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sentences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</w:p>
    <w:p>
      <w:pPr>
        <w:spacing w:before="0" w:after="0" w:line="271" w:lineRule="exact"/>
        <w:ind w:left="1488" w:right="-20"/>
        <w:jc w:val="left"/>
        <w:tabs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traditional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ignore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3"/>
        <w:jc w:val="left"/>
        <w:tabs>
          <w:tab w:pos="3900" w:val="left"/>
          <w:tab w:pos="534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competing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sentence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construc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construc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merit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binaural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integratio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batteries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binaural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7"/>
        <w:jc w:val="left"/>
        <w:tabs>
          <w:tab w:pos="276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fusio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field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staggere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spacing w:before="0" w:after="0" w:line="271" w:lineRule="exact"/>
        <w:ind w:left="1488" w:right="-20"/>
        <w:jc w:val="left"/>
        <w:tabs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47"/>
        <w:jc w:val="left"/>
        <w:tabs>
          <w:tab w:pos="334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segment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Kimra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theory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communication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higher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6"/>
        <w:jc w:val="left"/>
        <w:tabs>
          <w:tab w:pos="2200" w:val="left"/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Contralateral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pathways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major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highway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Monaural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input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sideway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robus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contralateral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pathwa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hemispheric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damage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hemispheric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damage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corpus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callosum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damag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corpus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callosum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responsible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responsible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transferring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auditory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4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synthetic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structure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analysi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prosodic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supersegmental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4" w:firstLine="863"/>
        <w:jc w:val="left"/>
        <w:tabs>
          <w:tab w:pos="2760" w:val="left"/>
          <w:tab w:pos="506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Third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Encounter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Spielber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auditory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communicate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aliens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2200" w:val="left"/>
          <w:tab w:pos="3200" w:val="left"/>
          <w:tab w:pos="3480" w:val="left"/>
          <w:tab w:pos="406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labellin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191"/>
        <w:jc w:val="left"/>
        <w:tabs>
          <w:tab w:pos="492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demonstratin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0" w:firstLine="863"/>
        <w:jc w:val="left"/>
        <w:tabs>
          <w:tab w:pos="2760" w:val="left"/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infarction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auditory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repeat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4771"/>
        <w:jc w:val="left"/>
        <w:tabs>
          <w:tab w:pos="2340" w:val="left"/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Nothing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1488" w:right="45" w:firstLine="-576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input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structure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8"/>
        <w:jc w:val="left"/>
        <w:tabs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synthesize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Nothing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40" w:firstLine="864"/>
        <w:jc w:val="left"/>
        <w:tabs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</w:p>
    <w:p>
      <w:pPr>
        <w:spacing w:before="1" w:after="0" w:line="391" w:lineRule="auto"/>
        <w:ind w:left="1488" w:right="184"/>
        <w:jc w:val="left"/>
        <w:tabs>
          <w:tab w:pos="2620" w:val="left"/>
          <w:tab w:pos="3480" w:val="left"/>
          <w:tab w:pos="5620" w:val="left"/>
          <w:tab w:pos="676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warnin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binaural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suppressio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result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binaural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183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input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 w:firstLine="-576"/>
        <w:jc w:val="left"/>
        <w:tabs>
          <w:tab w:pos="3620" w:val="left"/>
          <w:tab w:pos="3900" w:val="left"/>
          <w:tab w:pos="4200" w:val="left"/>
          <w:tab w:pos="5200" w:val="left"/>
          <w:tab w:pos="6060" w:val="left"/>
          <w:tab w:pos="662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prosodi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supersegmenta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decipher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pitch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pitc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communicate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impede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2200" w:val="left"/>
          <w:tab w:pos="2620" w:val="left"/>
          <w:tab w:pos="462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label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manifest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anomalies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verbal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altering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hummin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differential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diagnosi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7" w:firstLine="863"/>
        <w:jc w:val="left"/>
        <w:tabs>
          <w:tab w:pos="3060" w:val="left"/>
          <w:tab w:pos="5760" w:val="left"/>
          <w:tab w:pos="762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grasp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corpus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callosum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corpus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callosu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indication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</w:p>
    <w:p>
      <w:pPr>
        <w:jc w:val="left"/>
        <w:spacing w:after="0"/>
        <w:sectPr>
          <w:pgMar w:header="703" w:footer="1653" w:top="940" w:bottom="1840" w:left="1680" w:right="138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7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humming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labellin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874" w:right="344"/>
        <w:jc w:val="center"/>
        <w:tabs>
          <w:tab w:pos="38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running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51"/>
        <w:jc w:val="left"/>
        <w:tabs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binaurall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2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diagnostic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random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pitch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labellin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abnormality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labellin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switch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hummin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faile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5" w:firstLine="-576"/>
        <w:jc w:val="left"/>
        <w:tabs>
          <w:tab w:pos="3900" w:val="left"/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abnormality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labellin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humming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labellin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diagnostic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30" w:firstLine="863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labelling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humming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hemispher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dichotic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versio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0"/>
        <w:jc w:val="left"/>
        <w:tabs>
          <w:tab w:pos="2480" w:val="left"/>
          <w:tab w:pos="3200" w:val="left"/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competing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sentence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lobe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</w:p>
    <w:p>
      <w:pPr>
        <w:jc w:val="left"/>
        <w:spacing w:after="0"/>
        <w:sectPr>
          <w:pgMar w:header="703" w:footer="1653" w:top="940" w:bottom="1840" w:left="1680" w:right="138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27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suppressio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bilatera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posterior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corpus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callosum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suppressio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possible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anterior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auditor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peripheral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conductive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compensating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1" w:firstLine="864"/>
        <w:jc w:val="left"/>
        <w:tabs>
          <w:tab w:pos="2760" w:val="left"/>
          <w:tab w:pos="3060" w:val="left"/>
          <w:tab w:pos="3200" w:val="left"/>
          <w:tab w:pos="6920" w:val="left"/>
          <w:tab w:pos="734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paradig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noncompetin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competin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competing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downtown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stairs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brainstem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compromise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lobe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compromis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5" w:firstLine="863"/>
        <w:jc w:val="left"/>
        <w:tabs>
          <w:tab w:pos="262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Competing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sentences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pairs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constructed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sentence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duratio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validity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</w:p>
    <w:p>
      <w:pPr>
        <w:spacing w:before="0" w:after="0" w:line="390" w:lineRule="auto"/>
        <w:ind w:left="1488" w:right="19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adulthoo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target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receives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receiving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pair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sentence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900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target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lobe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contralateral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suppresse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8" w:firstLine="863"/>
        <w:jc w:val="left"/>
        <w:tabs>
          <w:tab w:pos="3200" w:val="left"/>
          <w:tab w:pos="620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target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sentences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sentence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target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sentence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sentence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sentence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3"/>
        <w:jc w:val="left"/>
        <w:tabs>
          <w:tab w:pos="734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messages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advantag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advantag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CV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segment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sentenc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advantage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advantage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sentence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</w:p>
    <w:p>
      <w:pPr>
        <w:spacing w:before="0" w:after="0" w:line="390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sentence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advantage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advantage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sentenc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2352" w:right="-20"/>
        <w:jc w:val="left"/>
        <w:tabs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0"/>
        <w:jc w:val="left"/>
        <w:tabs>
          <w:tab w:pos="2340" w:val="left"/>
          <w:tab w:pos="4340" w:val="left"/>
          <w:tab w:pos="4480" w:val="left"/>
          <w:tab w:pos="7060" w:val="left"/>
          <w:tab w:pos="720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advantage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remains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segment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advantage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operating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capable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advantag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sentence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segment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incorporat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mouth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predictable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isolated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advantage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12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old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exist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sentence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8" w:firstLine="863"/>
        <w:jc w:val="left"/>
        <w:tabs>
          <w:tab w:pos="4480" w:val="left"/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Auditory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integratio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linguistic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integrational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linguistic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integration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modalitie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62" w:firstLine="864"/>
        <w:jc w:val="left"/>
        <w:tabs>
          <w:tab w:pos="2480" w:val="left"/>
          <w:tab w:pos="376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Binaural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fusion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runnin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4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patholog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5" w:firstLine="864"/>
        <w:jc w:val="left"/>
        <w:tabs>
          <w:tab w:pos="3060" w:val="left"/>
          <w:tab w:pos="5620" w:val="left"/>
          <w:tab w:pos="6480" w:val="left"/>
          <w:tab w:pos="6620" w:val="left"/>
          <w:tab w:pos="734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shut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touched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background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possibl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terminology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monaura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symbol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monaura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symbol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literature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represents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identical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dioti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subscript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dioti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subscript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monotic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subscript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3" w:firstLine="864"/>
        <w:jc w:val="left"/>
        <w:tabs>
          <w:tab w:pos="2900" w:val="left"/>
          <w:tab w:pos="3060" w:val="left"/>
          <w:tab w:pos="4060" w:val="left"/>
          <w:tab w:pos="4760" w:val="left"/>
          <w:tab w:pos="4920" w:val="left"/>
          <w:tab w:pos="5060" w:val="left"/>
          <w:tab w:pos="648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subscript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Monoti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phase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inverte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inverte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75"/>
        <w:jc w:val="left"/>
        <w:tabs>
          <w:tab w:pos="2480" w:val="left"/>
          <w:tab w:pos="3200" w:val="left"/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inverte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0" w:firstLine="-576"/>
        <w:jc w:val="left"/>
        <w:tabs>
          <w:tab w:pos="2900" w:val="left"/>
          <w:tab w:pos="3060" w:val="left"/>
          <w:tab w:pos="390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inverted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dioti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monotic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monoti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dioti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Dichoti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12" w:firstLine="-576"/>
        <w:jc w:val="left"/>
        <w:tabs>
          <w:tab w:pos="3900" w:val="left"/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Monotic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dioti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identical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tabs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monoti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dioti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dichoti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30"/>
        <w:jc w:val="left"/>
        <w:tabs>
          <w:tab w:pos="3060" w:val="left"/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1488" w:right="47" w:firstLine="864"/>
        <w:jc w:val="left"/>
        <w:tabs>
          <w:tab w:pos="348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symbol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dictate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conditions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descriptio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summarize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descriptio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invert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phase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2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graphic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representation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4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until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1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183" w:firstLine="864"/>
        <w:jc w:val="left"/>
        <w:tabs>
          <w:tab w:pos="406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copy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copy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dioti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receiving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2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diotic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sudden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audibl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conditions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0"/>
        <w:jc w:val="left"/>
        <w:tabs>
          <w:tab w:pos="5060" w:val="left"/>
          <w:tab w:pos="534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robust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autophase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identical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inverted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13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abnormal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2620" w:val="left"/>
          <w:tab w:pos="3060" w:val="left"/>
          <w:tab w:pos="4340" w:val="left"/>
          <w:tab w:pos="5200" w:val="left"/>
          <w:tab w:pos="6340" w:val="left"/>
          <w:tab w:pos="7620" w:val="left"/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ammunition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shut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0"/>
        <w:jc w:val="left"/>
        <w:tabs>
          <w:tab w:pos="2620" w:val="left"/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objection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items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syllabu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ASSEMBL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5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91" w:lineRule="auto"/>
        <w:ind w:left="1488" w:right="10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Siegle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principa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Realtime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6050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Uncertified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Draf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Verbatim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Transcript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sectPr>
      <w:pgMar w:header="703" w:footer="1653" w:top="940" w:bottom="1840" w:left="1680" w:right="1240"/>
      <w:pgSz w:w="12240" w:h="15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14.949997pt;margin-top:698.357178pt;width:211.966001pt;height:11pt;mso-position-horizontal-relative:page;mso-position-vertical-relative:page;z-index:-1048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Accurate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6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Realtime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5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Reporting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In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1"/>
                    <w:w w:val="100"/>
                    <w:b/>
                    <w:bCs/>
                    <w:i/>
                  </w:rPr>
                  <w:t>c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.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-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(60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4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)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68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5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-6050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22.950012pt;margin-top:720.281006pt;width:53.650001pt;height:14.0pt;mso-position-horizontal-relative:page;mso-position-vertical-relative:page;z-index:-1047" type="#_x0000_t202" filled="f" stroked="f">
          <v:textbox inset="0,0,0,0">
            <w:txbxContent>
              <w:p>
                <w:pPr>
                  <w:spacing w:before="0" w:after="0" w:line="268" w:lineRule="exact"/>
                  <w:ind w:left="20" w:right="-20"/>
                  <w:jc w:val="left"/>
                  <w:rPr>
                    <w:rFonts w:ascii="Courier New" w:hAnsi="Courier New" w:cs="Courier New" w:eastAsia="Courier New"/>
                    <w:sz w:val="24"/>
                    <w:szCs w:val="24"/>
                  </w:rPr>
                </w:pPr>
                <w:rPr/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Page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8.949997pt;margin-top:34.131035pt;width:393.300001pt;height:14pt;mso-position-horizontal-relative:page;mso-position-vertical-relative:page;z-index:-1049" type="#_x0000_t202" filled="f" stroked="f">
          <v:textbox inset="0,0,0,0">
            <w:txbxContent>
              <w:p>
                <w:pPr>
                  <w:spacing w:before="0" w:after="0" w:line="268" w:lineRule="exact"/>
                  <w:ind w:left="20" w:right="-56"/>
                  <w:jc w:val="left"/>
                  <w:rPr>
                    <w:rFonts w:ascii="Courier New" w:hAnsi="Courier New" w:cs="Courier New" w:eastAsia="Courier New"/>
                    <w:sz w:val="24"/>
                    <w:szCs w:val="24"/>
                  </w:rPr>
                </w:pPr>
                <w:rPr/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Verbatim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9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1"/>
                    <w:w w:val="100"/>
                    <w:b/>
                    <w:bCs/>
                    <w:position w:val="2"/>
                  </w:rPr>
                  <w:t>(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draf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)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transcript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11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-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AUDI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553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4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-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Sept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1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6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,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2026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2026-09-21T20:24:08Z</dcterms:created>
  <dcterms:modified xsi:type="dcterms:W3CDTF">2026-09-21T20:24:08Z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LastSaved">
    <vt:filetime>2026-09-22T00:00:00Z</vt:filetime>
  </property>
</Properties>
</file>