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551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-576"/>
        <w:jc w:val="left"/>
        <w:tabs>
          <w:tab w:pos="4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instrumentatio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biograph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fortunate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2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introductio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WorksafeB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spelled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immigrated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bachelor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Washingto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indoor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asbesto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vibratio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aimed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3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864"/>
        <w:jc w:val="left"/>
        <w:tabs>
          <w:tab w:pos="2340" w:val="left"/>
          <w:tab w:pos="29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journey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anticipatio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identifiedfy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qualification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2200" w:val="left"/>
          <w:tab w:pos="5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anticipate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circl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trauma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4200" w:val="left"/>
          <w:tab w:pos="4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48" w:firstLine="864"/>
        <w:jc w:val="left"/>
        <w:tabs>
          <w:tab w:pos="3760" w:val="left"/>
          <w:tab w:pos="4060" w:val="left"/>
          <w:tab w:pos="5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league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logarithm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amplitude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Pascal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/>
        <w:jc w:val="left"/>
        <w:tabs>
          <w:tab w:pos="3760" w:val="left"/>
          <w:tab w:pos="6200" w:val="left"/>
          <w:tab w:pos="7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concerts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5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logarithms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mathematics</w:t>
      </w:r>
    </w:p>
    <w:p>
      <w:pPr>
        <w:spacing w:before="1" w:after="0" w:line="240" w:lineRule="auto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whispers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211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pneumatic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perceivabl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1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4340" w:val="left"/>
          <w:tab w:pos="6620" w:val="left"/>
          <w:tab w:pos="7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hypothesi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emigrating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logarithmic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3060" w:val="left"/>
          <w:tab w:pos="320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pounding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whirrin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friendl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 w:firstLine="863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11" w:firstLine="864"/>
        <w:jc w:val="left"/>
        <w:tabs>
          <w:tab w:pos="5060" w:val="left"/>
          <w:tab w:pos="5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weighing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ifwaus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pounding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machine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mysterious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5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q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391" w:lineRule="auto"/>
        <w:ind w:left="1488" w:right="48"/>
        <w:jc w:val="left"/>
        <w:tabs>
          <w:tab w:pos="40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equivalen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tabs>
          <w:tab w:pos="4480" w:val="left"/>
          <w:tab w:pos="7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06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q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LAeq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71" w:lineRule="exact"/>
        <w:ind w:left="1488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workshif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78" w:firstLine="864"/>
        <w:jc w:val="left"/>
        <w:tabs>
          <w:tab w:pos="5340" w:val="left"/>
          <w:tab w:pos="5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</w:p>
    <w:p>
      <w:pPr>
        <w:spacing w:before="0" w:after="0" w:line="391" w:lineRule="auto"/>
        <w:ind w:left="1488" w:right="44"/>
        <w:jc w:val="left"/>
        <w:tabs>
          <w:tab w:pos="2760" w:val="left"/>
          <w:tab w:pos="4760" w:val="left"/>
          <w:tab w:pos="5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3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864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subtractio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9" w:firstLine="86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shifts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48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82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dBA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legislatively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4" w:firstLine="864"/>
        <w:jc w:val="left"/>
        <w:tabs>
          <w:tab w:pos="5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overexposed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0" w:after="0" w:line="391" w:lineRule="auto"/>
        <w:ind w:left="1488" w:right="46"/>
        <w:jc w:val="left"/>
        <w:tabs>
          <w:tab w:pos="4920" w:val="left"/>
          <w:tab w:pos="8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booklet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q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q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188"/>
        <w:jc w:val="left"/>
        <w:tabs>
          <w:tab w:pos="2900" w:val="left"/>
          <w:tab w:pos="3060" w:val="left"/>
          <w:tab w:pos="4340" w:val="left"/>
          <w:tab w:pos="5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nomograp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nomograph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39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laser</w:t>
      </w:r>
    </w:p>
    <w:p>
      <w:pPr>
        <w:spacing w:before="0" w:after="0" w:line="271" w:lineRule="exact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dBA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2480" w:val="left"/>
          <w:tab w:pos="4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2620" w:val="left"/>
          <w:tab w:pos="3760" w:val="left"/>
          <w:tab w:pos="4060" w:val="left"/>
          <w:tab w:pos="4340" w:val="left"/>
          <w:tab w:pos="4920" w:val="left"/>
          <w:tab w:pos="5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overexpose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</w:p>
    <w:p>
      <w:pPr>
        <w:spacing w:before="0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12" w:firstLine="864"/>
        <w:jc w:val="left"/>
        <w:tabs>
          <w:tab w:pos="3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alph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1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calculato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promis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2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fractions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864"/>
        <w:jc w:val="left"/>
        <w:tabs>
          <w:tab w:pos="2340" w:val="left"/>
          <w:tab w:pos="3200" w:val="left"/>
          <w:tab w:pos="7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terminology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profile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extrapolate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4"/>
        <w:jc w:val="left"/>
        <w:tabs>
          <w:tab w:pos="2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newbie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jackhammer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</w:p>
    <w:p>
      <w:pPr>
        <w:spacing w:before="0" w:after="0" w:line="390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inquirer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WorkSafeBC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1" w:firstLine="864"/>
        <w:jc w:val="left"/>
        <w:tabs>
          <w:tab w:pos="69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awful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overexpose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480" w:val="left"/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1" w:lineRule="auto"/>
        <w:ind w:left="1488" w:right="188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Pretending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overexposure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391" w:lineRule="auto"/>
        <w:ind w:left="1488" w:right="620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nobod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overexpose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044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</w:p>
    <w:p>
      <w:pPr>
        <w:spacing w:before="1" w:after="0" w:line="391" w:lineRule="auto"/>
        <w:ind w:left="1488" w:right="187"/>
        <w:jc w:val="left"/>
        <w:tabs>
          <w:tab w:pos="2620" w:val="left"/>
          <w:tab w:pos="59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WorkSafeB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060" w:val="left"/>
          <w:tab w:pos="406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5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/>
        <w:jc w:val="left"/>
        <w:tabs>
          <w:tab w:pos="2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qloor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$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5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nobody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$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neighbourhoo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club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environmenta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200" w:val="left"/>
          <w:tab w:pos="5480" w:val="left"/>
          <w:tab w:pos="8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0" w:lineRule="auto"/>
        <w:ind w:left="1488" w:right="6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Leq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weighted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864"/>
        <w:jc w:val="left"/>
        <w:tabs>
          <w:tab w:pos="3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logarithmic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271" w:lineRule="exact"/>
        <w:ind w:left="1488" w:right="-20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daytime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4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48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3040" w:val="left"/>
          <w:tab w:pos="7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disturbance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disturbance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0" w:lineRule="auto"/>
        <w:ind w:left="1488" w:right="476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disturb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economically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sociodemographicall</w:t>
      </w:r>
      <w:r>
        <w:rPr>
          <w:rFonts w:ascii="Courier New" w:hAnsi="Courier New" w:cs="Courier New" w:eastAsia="Courier New"/>
          <w:sz w:val="24"/>
          <w:szCs w:val="24"/>
          <w:spacing w:val="-2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Michiga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0" w:lineRule="auto"/>
        <w:ind w:left="912" w:right="211" w:firstLine="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circulat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1" w:firstLine="864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1" w:lineRule="auto"/>
        <w:ind w:left="1488" w:right="58"/>
        <w:jc w:val="left"/>
        <w:tabs>
          <w:tab w:pos="320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rural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391" w:lineRule="auto"/>
        <w:ind w:left="1488" w:right="63"/>
        <w:jc w:val="left"/>
        <w:tabs>
          <w:tab w:pos="4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Nelso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Skytrain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13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percentiles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Theoretically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6"/>
        <w:jc w:val="left"/>
        <w:tabs>
          <w:tab w:pos="5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library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exceeded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1758" w:firstLine="144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instrumentations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2052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89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3"/>
        <w:jc w:val="left"/>
        <w:tabs>
          <w:tab w:pos="276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instrumentatio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vocab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5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</w:p>
    <w:p>
      <w:pPr>
        <w:spacing w:before="0" w:after="0" w:line="271" w:lineRule="exact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millisecond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microsecond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6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anymor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anymore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4"/>
        <w:jc w:val="left"/>
        <w:tabs>
          <w:tab w:pos="5060" w:val="left"/>
          <w:tab w:pos="7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2760" w:val="left"/>
          <w:tab w:pos="3620" w:val="left"/>
          <w:tab w:pos="5480" w:val="left"/>
          <w:tab w:pos="6480" w:val="left"/>
          <w:tab w:pos="6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logarithmi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arithmetic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4"/>
        <w:jc w:val="left"/>
        <w:tabs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mappin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preamplifier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windscree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microphon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34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trouble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060" w:val="left"/>
          <w:tab w:pos="4060" w:val="left"/>
          <w:tab w:pos="4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0" w:after="0" w:line="271" w:lineRule="exact"/>
        <w:ind w:left="2352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weighin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weighin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45"/>
        <w:jc w:val="left"/>
        <w:tabs>
          <w:tab w:pos="5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musician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4760" w:val="left"/>
          <w:tab w:pos="6200" w:val="left"/>
          <w:tab w:pos="7620" w:val="left"/>
          <w:tab w:pos="8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textbooks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textbook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3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chopped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spacing w:before="0" w:after="0" w:line="391" w:lineRule="auto"/>
        <w:ind w:left="1488" w:right="47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metr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advantages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disadvantage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equipment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controllabl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2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tampering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stealing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instrumen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864"/>
        <w:jc w:val="left"/>
        <w:tabs>
          <w:tab w:pos="3200" w:val="left"/>
          <w:tab w:pos="4920" w:val="left"/>
          <w:tab w:pos="562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classroo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chunky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391" w:lineRule="auto"/>
        <w:ind w:left="1488" w:right="187"/>
        <w:jc w:val="left"/>
        <w:tabs>
          <w:tab w:pos="5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underestimate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 w:firstLine="864"/>
        <w:jc w:val="left"/>
        <w:tabs>
          <w:tab w:pos="3340" w:val="left"/>
          <w:tab w:pos="4480" w:val="left"/>
          <w:tab w:pos="52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solutio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dosimeter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dosimete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windscree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clip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760" w:val="left"/>
          <w:tab w:pos="5060" w:val="left"/>
          <w:tab w:pos="7060" w:val="left"/>
          <w:tab w:pos="77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hammerin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crawling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044"/>
        <w:jc w:val="center"/>
        <w:tabs>
          <w:tab w:pos="61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advantages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follows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760" w:val="left"/>
          <w:tab w:pos="50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tamper</w:t>
      </w:r>
    </w:p>
    <w:p>
      <w:pPr>
        <w:spacing w:before="0" w:after="0" w:line="271" w:lineRule="exact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90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overexposed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2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dosimete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5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tabs>
          <w:tab w:pos="2480" w:val="left"/>
          <w:tab w:pos="6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genuinely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783" w:lineRule="auto"/>
        <w:ind w:left="2351" w:right="3766" w:firstLine="-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391" w:lineRule="auto"/>
        <w:ind w:left="1488" w:right="52" w:firstLine="-576"/>
        <w:jc w:val="left"/>
        <w:tabs>
          <w:tab w:pos="30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391" w:lineRule="auto"/>
        <w:ind w:left="1488" w:right="48"/>
        <w:jc w:val="left"/>
        <w:tabs>
          <w:tab w:pos="3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1000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sampling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strategies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340" w:val="left"/>
          <w:tab w:pos="3620" w:val="left"/>
          <w:tab w:pos="49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0" w:after="0" w:line="271" w:lineRule="exact"/>
        <w:ind w:left="1488" w:right="-20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decimetr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2340" w:val="left"/>
          <w:tab w:pos="348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2"/>
        <w:jc w:val="left"/>
        <w:tabs>
          <w:tab w:pos="3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cubicl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2760" w:val="left"/>
          <w:tab w:pos="4620" w:val="left"/>
          <w:tab w:pos="7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decimetr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620" w:val="left"/>
          <w:tab w:pos="4060" w:val="left"/>
          <w:tab w:pos="52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tabs>
          <w:tab w:pos="3060" w:val="left"/>
          <w:tab w:pos="5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3"/>
        <w:jc w:val="left"/>
        <w:tabs>
          <w:tab w:pos="39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4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redistribute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3760" w:val="left"/>
          <w:tab w:pos="5620" w:val="left"/>
          <w:tab w:pos="6480" w:val="left"/>
          <w:tab w:pos="7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</w:p>
    <w:p>
      <w:pPr>
        <w:spacing w:before="0" w:after="0" w:line="271" w:lineRule="exact"/>
        <w:ind w:left="1488" w:right="-20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statistic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201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representativ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3200" w:val="left"/>
          <w:tab w:pos="3620" w:val="left"/>
          <w:tab w:pos="4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dusty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toilet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sprayers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3"/>
        <w:jc w:val="left"/>
        <w:tabs>
          <w:tab w:pos="376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dosimeter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maintenanc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warehouse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5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conditioner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whirring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6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3620" w:val="left"/>
          <w:tab w:pos="4760" w:val="left"/>
          <w:tab w:pos="5200" w:val="left"/>
          <w:tab w:pos="5920" w:val="left"/>
          <w:tab w:pos="7060" w:val="left"/>
          <w:tab w:pos="8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masculinity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toxic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capitalist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productivity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genuinely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</w:p>
    <w:p>
      <w:pPr>
        <w:spacing w:before="0" w:after="0" w:line="271" w:lineRule="exact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respirato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14" w:right="1182"/>
        <w:jc w:val="center"/>
        <w:tabs>
          <w:tab w:pos="66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periodic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supplementary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47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2480" w:val="left"/>
          <w:tab w:pos="4060" w:val="left"/>
          <w:tab w:pos="4340" w:val="left"/>
          <w:tab w:pos="8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iPhone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softwar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clunky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spacing w:before="0" w:after="0" w:line="390" w:lineRule="auto"/>
        <w:ind w:left="1488" w:right="46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5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booklet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softwar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understoo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tabs>
          <w:tab w:pos="4060" w:val="left"/>
          <w:tab w:pos="4480" w:val="left"/>
          <w:tab w:pos="476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engineering</w:t>
      </w:r>
    </w:p>
    <w:p>
      <w:pPr>
        <w:spacing w:before="0" w:after="0" w:line="390" w:lineRule="auto"/>
        <w:ind w:left="1488" w:right="906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Engineering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9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620" w:val="left"/>
          <w:tab w:pos="5620" w:val="left"/>
          <w:tab w:pos="7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flowchart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5" w:firstLine="86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controlling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1" w:firstLine="863"/>
        <w:jc w:val="left"/>
        <w:tabs>
          <w:tab w:pos="47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4920" w:val="left"/>
          <w:tab w:pos="6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dollar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pyrami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eliminate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spacing w:before="0" w:after="0" w:line="391" w:lineRule="auto"/>
        <w:ind w:left="1488" w:right="4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outsourcing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equipped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manufacture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cares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1488" w:right="75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maintenance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tabs>
          <w:tab w:pos="4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mowers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</w:p>
    <w:p>
      <w:pPr>
        <w:spacing w:before="0" w:after="0" w:line="271" w:lineRule="exact"/>
        <w:ind w:left="1450" w:right="47"/>
        <w:jc w:val="center"/>
        <w:tabs>
          <w:tab w:pos="24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ineerin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92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53" w:firstLine="86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feasibility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effectiveness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eliminating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substituting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Engineering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/>
        <w:jc w:val="left"/>
        <w:tabs>
          <w:tab w:pos="2620" w:val="left"/>
          <w:tab w:pos="3480" w:val="left"/>
          <w:tab w:pos="5200" w:val="left"/>
          <w:tab w:pos="7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propagation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equipment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ceiling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391" w:lineRule="auto"/>
        <w:ind w:left="1488" w:right="207"/>
        <w:jc w:val="left"/>
        <w:tabs>
          <w:tab w:pos="3620" w:val="left"/>
          <w:tab w:pos="6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screaming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Carpets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theatres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4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propagation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backhoe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flinging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4"/>
        <w:jc w:val="left"/>
        <w:tabs>
          <w:tab w:pos="7060" w:val="left"/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administrative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3" w:firstLine="864"/>
        <w:jc w:val="left"/>
        <w:tabs>
          <w:tab w:pos="448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cheapest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environments</w:t>
      </w:r>
    </w:p>
    <w:p>
      <w:pPr>
        <w:spacing w:before="0" w:after="0" w:line="391" w:lineRule="auto"/>
        <w:ind w:left="1488" w:right="48"/>
        <w:jc w:val="left"/>
        <w:tabs>
          <w:tab w:pos="7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physiologically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</w:p>
    <w:p>
      <w:pPr>
        <w:spacing w:before="0" w:after="0" w:line="271" w:lineRule="exact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/>
        <w:jc w:val="left"/>
        <w:tabs>
          <w:tab w:pos="320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45"/>
        <w:jc w:val="left"/>
        <w:tabs>
          <w:tab w:pos="2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7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decimeter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391" w:lineRule="auto"/>
        <w:ind w:left="1488" w:right="46"/>
        <w:jc w:val="left"/>
        <w:tabs>
          <w:tab w:pos="4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040" w:val="left"/>
          <w:tab w:pos="5760" w:val="left"/>
          <w:tab w:pos="67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apps</w:t>
      </w:r>
    </w:p>
    <w:p>
      <w:pPr>
        <w:spacing w:before="0" w:after="0" w:line="391" w:lineRule="auto"/>
        <w:ind w:left="1488" w:right="19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NIOSH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NIOSH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preliminary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iPhon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</w:p>
    <w:p>
      <w:pPr>
        <w:spacing w:before="0" w:after="0" w:line="391" w:lineRule="auto"/>
        <w:ind w:left="1488" w:right="44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NIOSH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iPhone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6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39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1" w:firstLine="86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androi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nobody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8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camera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featur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/>
        <w:jc w:val="left"/>
        <w:tabs>
          <w:tab w:pos="2200" w:val="left"/>
          <w:tab w:pos="5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selfie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usabilit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78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downloaded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4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Nobody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guesses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Exactl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340" w:val="left"/>
          <w:tab w:pos="4060" w:val="left"/>
          <w:tab w:pos="448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unusual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11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6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uncalibrate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bedroom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susceptibilit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2"/>
        <w:jc w:val="left"/>
        <w:tabs>
          <w:tab w:pos="3200" w:val="left"/>
          <w:tab w:pos="5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pregnan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spacing w:before="0" w:after="0" w:line="271" w:lineRule="exact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experiencing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tabs>
          <w:tab w:pos="60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30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Dosimete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71" w:lineRule="exact"/>
        <w:ind w:left="1488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weighted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supercritica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863"/>
        <w:jc w:val="left"/>
        <w:tabs>
          <w:tab w:pos="6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scroll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scroll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tabs>
          <w:tab w:pos="5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</w:p>
    <w:p>
      <w:pPr>
        <w:spacing w:before="1" w:after="0" w:line="391" w:lineRule="auto"/>
        <w:ind w:left="1488" w:right="48"/>
        <w:jc w:val="left"/>
        <w:tabs>
          <w:tab w:pos="2340" w:val="left"/>
          <w:tab w:pos="39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</w:p>
    <w:p>
      <w:pPr>
        <w:spacing w:before="0" w:after="0" w:line="391" w:lineRule="auto"/>
        <w:ind w:left="1488" w:right="477"/>
        <w:jc w:val="left"/>
        <w:tabs>
          <w:tab w:pos="7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4480" w:val="left"/>
          <w:tab w:pos="5620" w:val="left"/>
          <w:tab w:pos="7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dosimeters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40" w:lineRule="auto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863"/>
        <w:jc w:val="left"/>
        <w:tabs>
          <w:tab w:pos="2760" w:val="left"/>
          <w:tab w:pos="4760" w:val="left"/>
          <w:tab w:pos="6060" w:val="left"/>
          <w:tab w:pos="6480" w:val="left"/>
          <w:tab w:pos="7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391" w:lineRule="auto"/>
        <w:ind w:left="1488" w:right="5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7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00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008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010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AUDI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551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5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2026-09-19T14:28:08Z</dcterms:created>
  <dcterms:modified xsi:type="dcterms:W3CDTF">2026-09-19T14:28:08Z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LastSaved">
    <vt:filetime>2026-09-19T00:00:00Z</vt:filetime>
  </property>
</Properties>
</file>