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SPSC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1103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192" w:firstLine="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1488" w:right="-20"/>
        <w:jc w:val="left"/>
        <w:tabs>
          <w:tab w:pos="29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chattin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Blackboard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2769"/>
        <w:jc w:val="left"/>
        <w:tabs>
          <w:tab w:pos="2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  <w:tab w:pos="7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error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4060" w:val="left"/>
          <w:tab w:pos="4760" w:val="left"/>
          <w:tab w:pos="692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layover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pockets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spoken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1" w:firstLine="864"/>
        <w:jc w:val="left"/>
        <w:tabs>
          <w:tab w:pos="2620" w:val="left"/>
          <w:tab w:pos="6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preambl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logisticall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housekeepin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Blackboard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1" w:lineRule="auto"/>
        <w:ind w:left="1488" w:right="209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resubmi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3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clickin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debate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tabs>
          <w:tab w:pos="6060" w:val="left"/>
          <w:tab w:pos="7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deferential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intuitively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unfulfilled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deferential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5060" w:val="left"/>
          <w:tab w:pos="5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predisposed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incomplete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multidimensional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continuum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thriving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3"/>
        <w:jc w:val="left"/>
        <w:tabs>
          <w:tab w:pos="3200" w:val="left"/>
          <w:tab w:pos="5060" w:val="left"/>
          <w:tab w:pos="5620" w:val="left"/>
          <w:tab w:pos="7060" w:val="left"/>
          <w:tab w:pos="7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intellectua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contribute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multidimensional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continuum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thriving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contribut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864"/>
        <w:jc w:val="left"/>
        <w:tabs>
          <w:tab w:pos="6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sweeping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nutrition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awareness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intelligence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Intellectual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stumble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lifespa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66" w:firstLine="864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toxin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innately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therefore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pollution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</w:p>
    <w:p>
      <w:pPr>
        <w:spacing w:before="0" w:after="0" w:line="391" w:lineRule="auto"/>
        <w:ind w:left="1488" w:right="65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90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recycl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spectrum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0" w:firstLine="864"/>
        <w:jc w:val="left"/>
        <w:tabs>
          <w:tab w:pos="4760" w:val="left"/>
          <w:tab w:pos="6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occurring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innate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rewar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184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interpersonal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6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ingrain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cheesy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passports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stamp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checkmark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steal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1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2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efficienc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efficien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brainstorm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organize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Simultaneous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indiscernibl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4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2314" w:right="1189"/>
        <w:jc w:val="center"/>
        <w:tabs>
          <w:tab w:pos="4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tabs>
          <w:tab w:pos="2480" w:val="left"/>
          <w:tab w:pos="67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391" w:lineRule="auto"/>
        <w:ind w:left="1488" w:right="48"/>
        <w:jc w:val="left"/>
        <w:tabs>
          <w:tab w:pos="40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-576"/>
        <w:jc w:val="left"/>
        <w:tabs>
          <w:tab w:pos="23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recyclable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cardboar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912" w:right="2483"/>
        <w:jc w:val="left"/>
        <w:tabs>
          <w:tab w:pos="234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Recyclabl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4485"/>
        <w:jc w:val="left"/>
        <w:tabs>
          <w:tab w:pos="234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Recyclabl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Pizza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Styrofoa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Cycleabl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napkin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056"/>
        <w:jc w:val="left"/>
        <w:tabs>
          <w:tab w:pos="3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electronic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Recyclable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recycle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nutrition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hydratio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vegetable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hydrated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</w:p>
    <w:p>
      <w:pPr>
        <w:spacing w:before="1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habit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habits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habits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everyday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chairs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avoid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233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4" w:firstLine="864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767" w:firstLine="1439"/>
        <w:jc w:val="left"/>
        <w:tabs>
          <w:tab w:pos="37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77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intelligence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empath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3"/>
        <w:jc w:val="left"/>
        <w:tabs>
          <w:tab w:pos="2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preconceived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judgments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/>
        <w:jc w:val="left"/>
        <w:tabs>
          <w:tab w:pos="348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mindednes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breathwor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preconceive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affects</w:t>
      </w:r>
    </w:p>
    <w:p>
      <w:pPr>
        <w:spacing w:before="0" w:after="0" w:line="391" w:lineRule="auto"/>
        <w:ind w:left="1488" w:right="45"/>
        <w:jc w:val="left"/>
        <w:tabs>
          <w:tab w:pos="4340" w:val="left"/>
          <w:tab w:pos="4620" w:val="left"/>
          <w:tab w:pos="5760" w:val="left"/>
          <w:tab w:pos="5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inhale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exhale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!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exhal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relaxed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6480" w:val="left"/>
          <w:tab w:pos="7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-576"/>
        <w:jc w:val="left"/>
        <w:tabs>
          <w:tab w:pos="2340" w:val="left"/>
          <w:tab w:pos="2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boilin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760" w:val="left"/>
          <w:tab w:pos="3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external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breathwor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  <w:tab w:pos="4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8" w:firstLine="-576"/>
        <w:jc w:val="left"/>
        <w:tabs>
          <w:tab w:pos="2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intimac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fulfilling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intimacy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satisfying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tendency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1" w:lineRule="auto"/>
        <w:ind w:left="1488" w:right="189"/>
        <w:jc w:val="left"/>
        <w:tabs>
          <w:tab w:pos="276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attribute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340" w:val="left"/>
          <w:tab w:pos="2480" w:val="left"/>
          <w:tab w:pos="4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5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permission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94" w:firstLine="576"/>
        <w:jc w:val="left"/>
        <w:tabs>
          <w:tab w:pos="2340" w:val="left"/>
          <w:tab w:pos="334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Simultaneous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indiscernibl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-576"/>
        <w:jc w:val="left"/>
        <w:tabs>
          <w:tab w:pos="2340" w:val="left"/>
          <w:tab w:pos="6480" w:val="left"/>
          <w:tab w:pos="734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1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-576"/>
        <w:jc w:val="left"/>
        <w:tabs>
          <w:tab w:pos="3760" w:val="left"/>
          <w:tab w:pos="7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scoops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spiritual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breathin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tabs>
          <w:tab w:pos="4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391" w:lineRule="auto"/>
        <w:ind w:left="1488" w:right="354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9" w:firstLine="863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surroundings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encapsulate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40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spectru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budgetin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luxurie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securit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debt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advisers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security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912" w:right="3487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248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23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habits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peacefully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 w:firstLine="-576"/>
        <w:jc w:val="left"/>
        <w:tabs>
          <w:tab w:pos="2340" w:val="left"/>
          <w:tab w:pos="3340" w:val="left"/>
          <w:tab w:pos="3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habits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retired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habits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7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tougher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3"/>
        <w:jc w:val="left"/>
        <w:tabs>
          <w:tab w:pos="3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9" w:firstLine="-576"/>
        <w:jc w:val="left"/>
        <w:tabs>
          <w:tab w:pos="2340" w:val="left"/>
          <w:tab w:pos="39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satisfactio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fulfillment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café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8" w:firstLine="-576"/>
        <w:jc w:val="left"/>
        <w:tabs>
          <w:tab w:pos="3200" w:val="left"/>
          <w:tab w:pos="5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concentrated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productivit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motivationa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2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concentratio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nutrition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-576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hobbits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0" w:lineRule="auto"/>
        <w:ind w:left="1488" w:right="32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4" w:firstLine="-576"/>
        <w:jc w:val="left"/>
        <w:tabs>
          <w:tab w:pos="3760" w:val="left"/>
          <w:tab w:pos="4760" w:val="left"/>
          <w:tab w:pos="49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worklife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tabs>
          <w:tab w:pos="6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shortfall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surrounded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reinforcemen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-576"/>
        <w:jc w:val="left"/>
        <w:tabs>
          <w:tab w:pos="3060" w:val="left"/>
          <w:tab w:pos="3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rewarding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4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rewarding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1" w:lineRule="auto"/>
        <w:ind w:left="1488" w:right="477"/>
        <w:jc w:val="left"/>
        <w:tabs>
          <w:tab w:pos="7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incentive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8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6"/>
        <w:jc w:val="left"/>
        <w:tabs>
          <w:tab w:pos="3060" w:val="left"/>
          <w:tab w:pos="6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Intellectual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</w:p>
    <w:p>
      <w:pPr>
        <w:spacing w:before="1" w:after="0" w:line="391" w:lineRule="auto"/>
        <w:ind w:left="1488" w:right="4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intellectual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</w:p>
    <w:p>
      <w:pPr>
        <w:spacing w:before="0" w:after="0" w:line="391" w:lineRule="auto"/>
        <w:ind w:left="1488" w:right="466"/>
        <w:jc w:val="left"/>
        <w:tabs>
          <w:tab w:pos="3200" w:val="left"/>
          <w:tab w:pos="4200" w:val="left"/>
          <w:tab w:pos="6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congratulations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intellectual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36" w:after="0" w:line="240" w:lineRule="auto"/>
        <w:ind w:right="-20"/>
        <w:jc w:val="righ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  <w:cols w:num="2" w:equalWidth="0">
            <w:col w:w="2205" w:space="147"/>
            <w:col w:w="6968"/>
          </w:cols>
        </w:sectPr>
      </w:pPr>
      <w:rPr/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77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5340" w:val="left"/>
          <w:tab w:pos="7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berthing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avoiding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tobacco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alcohol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90" w:firstLine="864"/>
        <w:jc w:val="left"/>
        <w:tabs>
          <w:tab w:pos="3060" w:val="left"/>
          <w:tab w:pos="3480" w:val="left"/>
          <w:tab w:pos="4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271" w:lineRule="exact"/>
        <w:ind w:left="1488" w:right="-20"/>
        <w:jc w:val="left"/>
        <w:tabs>
          <w:tab w:pos="3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Medicine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5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underlying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mortalit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</w:p>
    <w:p>
      <w:pPr>
        <w:spacing w:before="0" w:after="0" w:line="391" w:lineRule="auto"/>
        <w:ind w:left="1488" w:right="4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tabs>
          <w:tab w:pos="2900" w:val="left"/>
          <w:tab w:pos="37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illnesses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longevit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plateaued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ignoring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expectancy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391" w:lineRule="auto"/>
        <w:ind w:left="1488" w:right="187"/>
        <w:jc w:val="left"/>
        <w:tabs>
          <w:tab w:pos="5760" w:val="left"/>
          <w:tab w:pos="5920" w:val="left"/>
          <w:tab w:pos="6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infectious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wildest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epidemiolog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sanitatio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downstream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upstream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3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infectiou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cardiolog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190"/>
        <w:jc w:val="left"/>
        <w:tabs>
          <w:tab w:pos="3060" w:val="left"/>
          <w:tab w:pos="3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attacks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arterie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coronary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arteries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longevit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prolong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morbidit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malignant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neoplas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fancy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highlighting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0"/>
        <w:jc w:val="left"/>
        <w:tabs>
          <w:tab w:pos="40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inactive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alcohol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obesit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leading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Inactive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760" w:val="left"/>
          <w:tab w:pos="3900" w:val="left"/>
          <w:tab w:pos="4200" w:val="left"/>
          <w:tab w:pos="4620" w:val="left"/>
          <w:tab w:pos="6480" w:val="left"/>
          <w:tab w:pos="7200" w:val="left"/>
          <w:tab w:pos="7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nutritio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healthier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inactivity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vapin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morbidit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diabetes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predispositio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391" w:lineRule="auto"/>
        <w:ind w:left="1488" w:right="44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controlled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864"/>
        <w:jc w:val="left"/>
        <w:tabs>
          <w:tab w:pos="506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morbidity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onwar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empowers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spacing w:before="0" w:after="0" w:line="271" w:lineRule="exact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accidents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6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death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2480" w:val="left"/>
          <w:tab w:pos="3200" w:val="left"/>
          <w:tab w:pos="4340" w:val="left"/>
          <w:tab w:pos="6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mortalit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avoid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choices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headligh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86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pursuing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underlyin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2" w:firstLine="863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breathe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swivel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swiftl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sunlight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6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1" w:firstLine="-576"/>
        <w:jc w:val="left"/>
        <w:tabs>
          <w:tab w:pos="3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negative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indoors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1" w:firstLine="-576"/>
        <w:jc w:val="left"/>
        <w:tabs>
          <w:tab w:pos="234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23" w:firstLine="-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cigarette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9" w:firstLine="-576"/>
        <w:jc w:val="left"/>
        <w:tabs>
          <w:tab w:pos="2340" w:val="left"/>
          <w:tab w:pos="2480" w:val="left"/>
          <w:tab w:pos="3760" w:val="left"/>
          <w:tab w:pos="4620" w:val="left"/>
          <w:tab w:pos="5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73" w:firstLine="864"/>
        <w:jc w:val="left"/>
        <w:tabs>
          <w:tab w:pos="3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differentiate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</w:p>
    <w:p>
      <w:pPr>
        <w:spacing w:before="0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7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fortunately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4" w:firstLine="864"/>
        <w:jc w:val="left"/>
        <w:tabs>
          <w:tab w:pos="3340" w:val="left"/>
          <w:tab w:pos="4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7" w:firstLine="864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bolded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0"/>
        <w:jc w:val="left"/>
        <w:tabs>
          <w:tab w:pos="5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morbidit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 w:firstLine="86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groomin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2900" w:val="left"/>
          <w:tab w:pos="4060" w:val="left"/>
          <w:tab w:pos="6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aesthetic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6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864"/>
        <w:jc w:val="left"/>
        <w:tabs>
          <w:tab w:pos="2340" w:val="left"/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3760" w:val="left"/>
          <w:tab w:pos="434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longevit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sufficient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depressio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mortalit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2" w:firstLine="864"/>
        <w:jc w:val="left"/>
        <w:tabs>
          <w:tab w:pos="77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0" w:after="0" w:line="390" w:lineRule="auto"/>
        <w:ind w:left="1488" w:right="46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tabs>
          <w:tab w:pos="2480" w:val="left"/>
          <w:tab w:pos="5200" w:val="left"/>
          <w:tab w:pos="6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professionals</w:t>
      </w:r>
    </w:p>
    <w:p>
      <w:pPr>
        <w:spacing w:before="0" w:after="0" w:line="391" w:lineRule="auto"/>
        <w:ind w:left="1488" w:right="4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knowledgeable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CSEP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5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certification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2" w:firstLine="864"/>
        <w:jc w:val="left"/>
        <w:tabs>
          <w:tab w:pos="3480" w:val="left"/>
          <w:tab w:pos="57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aerobic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ballpark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3060" w:val="left"/>
          <w:tab w:pos="7060" w:val="left"/>
          <w:tab w:pos="77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aerobic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391" w:lineRule="auto"/>
        <w:ind w:left="1488" w:right="188"/>
        <w:jc w:val="left"/>
        <w:tabs>
          <w:tab w:pos="4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2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gauge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3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vigorou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4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2620" w:val="left"/>
          <w:tab w:pos="32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sedentary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circadian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rhyth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therefore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sedentary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90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doabl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whomever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/>
        <w:jc w:val="left"/>
        <w:tabs>
          <w:tab w:pos="3340" w:val="left"/>
          <w:tab w:pos="37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aerobic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Occasionally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1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749" w:firstLine="864"/>
        <w:jc w:val="left"/>
        <w:tabs>
          <w:tab w:pos="3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2" w:firstLine="864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5760" w:val="left"/>
          <w:tab w:pos="5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modify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5" w:firstLine="864"/>
        <w:jc w:val="left"/>
        <w:tabs>
          <w:tab w:pos="3060" w:val="left"/>
          <w:tab w:pos="37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Blackboard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3484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0" w:firstLine="-576"/>
        <w:jc w:val="left"/>
        <w:tabs>
          <w:tab w:pos="3760" w:val="left"/>
          <w:tab w:pos="6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cozy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1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38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81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812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400.550001pt;height:14pt;mso-position-horizontal-relative:page;mso-position-vertical-relative:page;z-index:-814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SPSC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1103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0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2026-09-13T15:34:22Z</dcterms:created>
  <dcterms:modified xsi:type="dcterms:W3CDTF">2026-09-13T15:34:22Z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2026-09-13T00:00:00Z</vt:filetime>
  </property>
  <property fmtid="{D5CDD505-2E9C-101B-9397-08002B2CF9AE}" pid="3" name="LastSaved">
    <vt:filetime>2026-09-13T00:00:00Z</vt:filetime>
  </property>
</Properties>
</file>