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1130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343" w:firstLine="57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2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4" w:firstLine="-576"/>
        <w:jc w:val="left"/>
        <w:tabs>
          <w:tab w:pos="4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consciousnes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201"/>
        <w:jc w:val="left"/>
        <w:tabs>
          <w:tab w:pos="2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consciou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" w:firstLine="-576"/>
        <w:jc w:val="left"/>
        <w:tabs>
          <w:tab w:pos="4060" w:val="left"/>
          <w:tab w:pos="420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consciousnes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mirro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monkey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mirro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archaeologica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912" w:right="2203"/>
        <w:jc w:val="left"/>
        <w:tabs>
          <w:tab w:pos="2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linguis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subfield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4" w:firstLine="-576"/>
        <w:jc w:val="left"/>
        <w:tabs>
          <w:tab w:pos="4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NumType w:start="1"/>
          <w:pgMar w:header="703" w:footer="1653" w:top="940" w:bottom="1840" w:left="1680" w:right="152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420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archaeologist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sociocultural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archaeological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Biological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distinction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/>
        <w:jc w:val="left"/>
        <w:tabs>
          <w:tab w:pos="4920" w:val="left"/>
          <w:tab w:pos="56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consciousnes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underlying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sapien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hominid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religiosi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atheist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subset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</w:p>
    <w:p>
      <w:pPr>
        <w:spacing w:before="0" w:after="0" w:line="391" w:lineRule="auto"/>
        <w:ind w:left="1488" w:right="47"/>
        <w:jc w:val="left"/>
        <w:tabs>
          <w:tab w:pos="4200" w:val="left"/>
          <w:tab w:pos="448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atheist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enhance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enhance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enhance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0" w:after="0" w:line="271" w:lineRule="exact"/>
        <w:ind w:left="1488" w:right="-20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societ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620" w:val="left"/>
          <w:tab w:pos="4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scientific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spacing w:before="0" w:after="0" w:line="271" w:lineRule="exact"/>
        <w:ind w:left="1488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</w:p>
    <w:p>
      <w:pPr>
        <w:spacing w:before="1" w:after="0" w:line="391" w:lineRule="auto"/>
        <w:ind w:left="1488" w:right="188"/>
        <w:jc w:val="left"/>
        <w:tabs>
          <w:tab w:pos="2620" w:val="left"/>
          <w:tab w:pos="40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Therefore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2" w:firstLine="-5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CAPTIONER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Catherin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190" w:firstLine="-5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CAPTIONER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Catherin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iPad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761"/>
        <w:jc w:val="left"/>
        <w:tabs>
          <w:tab w:pos="30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3"/>
        <w:jc w:val="left"/>
        <w:tabs>
          <w:tab w:pos="3200" w:val="left"/>
          <w:tab w:pos="4620" w:val="left"/>
          <w:tab w:pos="52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perusing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56"/>
        <w:jc w:val="center"/>
        <w:tabs>
          <w:tab w:pos="77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91"/>
        <w:jc w:val="left"/>
        <w:tabs>
          <w:tab w:pos="42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624"/>
        <w:jc w:val="left"/>
        <w:tabs>
          <w:tab w:pos="2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2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49" w:firstLine="-576"/>
        <w:jc w:val="left"/>
        <w:tabs>
          <w:tab w:pos="234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93" w:firstLine="-576"/>
        <w:jc w:val="left"/>
        <w:tabs>
          <w:tab w:pos="2200" w:val="left"/>
          <w:tab w:pos="2620" w:val="left"/>
          <w:tab w:pos="3340" w:val="left"/>
          <w:tab w:pos="4200" w:val="left"/>
          <w:tab w:pos="4920" w:val="left"/>
          <w:tab w:pos="5900" w:val="left"/>
          <w:tab w:pos="69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Somehow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overvie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copy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2"/>
        <w:jc w:val="left"/>
        <w:tabs>
          <w:tab w:pos="3760" w:val="left"/>
          <w:tab w:pos="4060" w:val="left"/>
          <w:tab w:pos="5920" w:val="left"/>
          <w:tab w:pos="6480" w:val="left"/>
          <w:tab w:pos="792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Wednesdays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midway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otherwise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occasional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Thursday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tomorrow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Coquitlam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Fridays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overview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9"/>
        <w:jc w:val="left"/>
        <w:tabs>
          <w:tab w:pos="3060" w:val="left"/>
          <w:tab w:pos="6200" w:val="left"/>
          <w:tab w:pos="8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supernatura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debate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holistic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numerous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mytholog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sacrifice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ideologies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0"/>
        <w:jc w:val="left"/>
        <w:tabs>
          <w:tab w:pos="290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secula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nonhuman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nonhuman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occupying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</w:p>
    <w:p>
      <w:pPr>
        <w:spacing w:before="0" w:after="0" w:line="391" w:lineRule="auto"/>
        <w:ind w:left="1488" w:right="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otherwise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invisibl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</w:p>
    <w:p>
      <w:pPr>
        <w:jc w:val="both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circumstances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evolutio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descriptio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63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0" w:lineRule="auto"/>
        <w:ind w:left="1488" w:right="47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28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editio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edition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anthropologists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4" w:firstLine="863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Blackboar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supplementary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illustration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spacing w:before="0" w:after="0" w:line="391" w:lineRule="auto"/>
        <w:ind w:left="1488" w:right="68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heavy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adaptive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7"/>
        <w:jc w:val="left"/>
        <w:tabs>
          <w:tab w:pos="36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philosophers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psychologists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anthropologist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Durkhei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</w:p>
    <w:p>
      <w:pPr>
        <w:spacing w:before="0" w:after="0" w:line="390" w:lineRule="auto"/>
        <w:ind w:left="1488" w:right="63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210" w:firstLine="-576"/>
        <w:jc w:val="left"/>
        <w:tabs>
          <w:tab w:pos="2900" w:val="left"/>
          <w:tab w:pos="4200" w:val="left"/>
          <w:tab w:pos="56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anthropologically</w:t>
      </w:r>
      <w:r>
        <w:rPr>
          <w:rFonts w:ascii="Courier New" w:hAnsi="Courier New" w:cs="Courier New" w:eastAsia="Courier New"/>
          <w:sz w:val="24"/>
          <w:szCs w:val="24"/>
          <w:spacing w:val="-1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eterna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eternal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heavens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eternal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infinit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1"/>
        <w:jc w:val="left"/>
        <w:tabs>
          <w:tab w:pos="3480" w:val="left"/>
          <w:tab w:pos="5060" w:val="left"/>
          <w:tab w:pos="5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eternity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discourses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eternit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eternall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explicitly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underlying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nothingness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Buddhis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</w:p>
    <w:p>
      <w:pPr>
        <w:spacing w:before="0" w:after="0" w:line="391" w:lineRule="auto"/>
        <w:ind w:left="1488" w:right="67"/>
        <w:jc w:val="left"/>
        <w:tabs>
          <w:tab w:pos="390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atheism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eternit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</w:p>
    <w:p>
      <w:pPr>
        <w:spacing w:before="1" w:after="0" w:line="391" w:lineRule="auto"/>
        <w:ind w:left="1488" w:right="63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40" w:lineRule="auto"/>
        <w:ind w:left="1488" w:right="-20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finite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69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therefore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commonality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Despite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symbols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widely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534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circumstance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ultimate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unaffected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endeavour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 w:firstLine="864"/>
        <w:jc w:val="left"/>
        <w:tabs>
          <w:tab w:pos="3780" w:val="left"/>
          <w:tab w:pos="434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addressing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chapters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straightforwar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3"/>
        <w:jc w:val="left"/>
        <w:tabs>
          <w:tab w:pos="290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immediately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bottom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Blackboard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announcement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cancel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notificatio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semeste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Inboxes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inbox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Blackboar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3340" w:val="left"/>
          <w:tab w:pos="6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11"/>
        <w:jc w:val="left"/>
        <w:tabs>
          <w:tab w:pos="406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straightforward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midterm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</w:p>
    <w:p>
      <w:pPr>
        <w:spacing w:before="0" w:after="0" w:line="390" w:lineRule="auto"/>
        <w:ind w:left="1488" w:right="68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</w:p>
    <w:p>
      <w:pPr>
        <w:spacing w:before="1" w:after="0" w:line="391" w:lineRule="auto"/>
        <w:ind w:left="1488" w:right="56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4" w:firstLine="-576"/>
        <w:jc w:val="left"/>
        <w:tabs>
          <w:tab w:pos="234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501"/>
        <w:jc w:val="left"/>
        <w:tabs>
          <w:tab w:pos="2340" w:val="left"/>
          <w:tab w:pos="4200" w:val="left"/>
          <w:tab w:pos="5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submitted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credi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6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0" w:lineRule="auto"/>
        <w:ind w:left="1488" w:right="1072" w:firstLine="-57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2" w:firstLine="-57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4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schedule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Septembe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Novembe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2340" w:val="left"/>
          <w:tab w:pos="26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credi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+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89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credit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4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mandator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chatGP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tired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pursuing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philosophy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exercising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logic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3480" w:val="left"/>
          <w:tab w:pos="3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explanatio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gauge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robot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gym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391" w:lineRule="auto"/>
        <w:ind w:left="1488" w:right="46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flunking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clarify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ook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914"/>
        <w:jc w:val="left"/>
        <w:tabs>
          <w:tab w:pos="2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40" w:firstLine="-576"/>
        <w:jc w:val="left"/>
        <w:tabs>
          <w:tab w:pos="420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0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library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Chicag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antiquity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anthropological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76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390" w:lineRule="auto"/>
        <w:ind w:left="912" w:right="1628"/>
        <w:jc w:val="left"/>
        <w:tabs>
          <w:tab w:pos="2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2343"/>
        <w:jc w:val="left"/>
        <w:tabs>
          <w:tab w:pos="2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3" w:firstLine="-57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otherwise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subjectiv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subjectively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5"/>
        <w:jc w:val="left"/>
        <w:tabs>
          <w:tab w:pos="492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prompt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hallucinations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antiA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4"/>
        <w:jc w:val="left"/>
        <w:tabs>
          <w:tab w:pos="2340" w:val="left"/>
          <w:tab w:pos="2620" w:val="left"/>
          <w:tab w:pos="3200" w:val="left"/>
          <w:tab w:pos="4060" w:val="left"/>
          <w:tab w:pos="634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piddly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academi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semester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churches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Jesus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Priests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preachers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church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offloading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9"/>
        <w:jc w:val="left"/>
        <w:tabs>
          <w:tab w:pos="2200" w:val="left"/>
          <w:tab w:pos="5920" w:val="left"/>
          <w:tab w:pos="70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facets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oracl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Delphi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oracle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seemingly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oracle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downtown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oracl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8" w:firstLine="864"/>
        <w:jc w:val="left"/>
        <w:tabs>
          <w:tab w:pos="26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indicate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midterm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schedule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</w:p>
    <w:p>
      <w:pPr>
        <w:spacing w:before="0" w:after="0" w:line="390" w:lineRule="auto"/>
        <w:ind w:left="1488" w:right="6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entertain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graphically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nonlinear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graphic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novel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4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Podcas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documentaries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/>
        <w:jc w:val="left"/>
        <w:tabs>
          <w:tab w:pos="234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reduce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reflections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midterm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weighted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406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68" w:right="209" w:firstLine="-133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</w:p>
    <w:p>
      <w:pPr>
        <w:spacing w:before="1" w:after="0" w:line="391" w:lineRule="auto"/>
        <w:ind w:left="1488" w:right="46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1"/>
        <w:jc w:val="left"/>
        <w:tabs>
          <w:tab w:pos="2900" w:val="left"/>
          <w:tab w:pos="6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possibly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combining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7"/>
        <w:jc w:val="left"/>
        <w:tabs>
          <w:tab w:pos="520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colleg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universit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 w:firstLine="864"/>
        <w:jc w:val="left"/>
        <w:tabs>
          <w:tab w:pos="6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skip</w:t>
      </w:r>
    </w:p>
    <w:p>
      <w:pPr>
        <w:spacing w:before="0" w:after="0" w:line="271" w:lineRule="exact"/>
        <w:ind w:left="1488" w:right="-20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440" w:lineRule="atLeast"/>
        <w:ind w:left="1488" w:right="20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53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universit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Monda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Wednesda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tabs>
          <w:tab w:pos="2620" w:val="left"/>
          <w:tab w:pos="3900" w:val="left"/>
          <w:tab w:pos="4200" w:val="left"/>
          <w:tab w:pos="4480" w:val="left"/>
          <w:tab w:pos="80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Friday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clarify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multimedia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interactive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1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writin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6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391" w:lineRule="auto"/>
        <w:ind w:left="1488" w:right="64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beforehand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clarified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overwhelming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7" w:firstLine="864"/>
        <w:jc w:val="left"/>
        <w:tabs>
          <w:tab w:pos="3200" w:val="left"/>
          <w:tab w:pos="4200" w:val="left"/>
          <w:tab w:pos="75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midterm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cumulativ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midterm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6" w:firstLine="864"/>
        <w:jc w:val="left"/>
        <w:tabs>
          <w:tab w:pos="4340" w:val="left"/>
          <w:tab w:pos="520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semeste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27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</w:p>
    <w:p>
      <w:pPr>
        <w:spacing w:before="0" w:after="0" w:line="271" w:lineRule="exact"/>
        <w:ind w:left="1488" w:right="-20"/>
        <w:jc w:val="left"/>
        <w:tabs>
          <w:tab w:pos="39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yahoo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digita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upload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PDF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 w:firstLine="864"/>
        <w:jc w:val="left"/>
        <w:tabs>
          <w:tab w:pos="2900" w:val="left"/>
          <w:tab w:pos="5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midnigh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Sunda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3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40" w:lineRule="auto"/>
        <w:ind w:left="1488" w:right="-20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5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flexibility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391" w:lineRule="auto"/>
        <w:ind w:left="1488" w:right="44"/>
        <w:jc w:val="left"/>
        <w:tabs>
          <w:tab w:pos="5760" w:val="left"/>
          <w:tab w:pos="606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deductio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inbox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calendar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applies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midter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schedule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arrange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1" w:lineRule="auto"/>
        <w:ind w:left="1488" w:right="47"/>
        <w:jc w:val="left"/>
        <w:tabs>
          <w:tab w:pos="492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excuse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deduction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1" w:firstLine="864"/>
        <w:jc w:val="left"/>
        <w:tabs>
          <w:tab w:pos="548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dialogu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competency</w:t>
      </w:r>
    </w:p>
    <w:p>
      <w:pPr>
        <w:spacing w:before="1" w:after="0" w:line="391" w:lineRule="auto"/>
        <w:ind w:left="1488" w:right="47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gramma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5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9" w:firstLine="864"/>
        <w:jc w:val="left"/>
        <w:tabs>
          <w:tab w:pos="2480" w:val="left"/>
          <w:tab w:pos="3060" w:val="left"/>
          <w:tab w:pos="334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Academic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testifying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plagiaris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plagiarizers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cheater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expulsion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190" w:firstLine="864"/>
        <w:jc w:val="left"/>
        <w:tabs>
          <w:tab w:pos="2480" w:val="left"/>
          <w:tab w:pos="2620" w:val="left"/>
          <w:tab w:pos="3760" w:val="left"/>
          <w:tab w:pos="5640" w:val="left"/>
          <w:tab w:pos="59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schedule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overview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theoretica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returning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</w:p>
    <w:p>
      <w:pPr>
        <w:spacing w:before="0" w:after="0" w:line="271" w:lineRule="exact"/>
        <w:ind w:left="1488" w:right="-2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Durkheim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Freud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Nietzsch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psychology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psycholog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sociolog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8" w:firstLine="864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applicability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elsewher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2" w:firstLine="864"/>
        <w:jc w:val="left"/>
        <w:tabs>
          <w:tab w:pos="306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evolution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archaeolog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Robert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Winzele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evolutionary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archaeologicall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Neandertha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0" w:after="0" w:line="391" w:lineRule="auto"/>
        <w:ind w:left="1488" w:right="48"/>
        <w:jc w:val="left"/>
        <w:tabs>
          <w:tab w:pos="4620" w:val="left"/>
          <w:tab w:pos="5200" w:val="left"/>
          <w:tab w:pos="56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sapien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sapiens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neanderthalensi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sapien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hominid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Australopithecu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chimpanzees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3200" w:val="left"/>
          <w:tab w:pos="66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bonobos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elephant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appearance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behaviour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barracud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predator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Testamen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thunderous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thunderou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punishing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venerated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skull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10"/>
        <w:jc w:val="left"/>
        <w:tabs>
          <w:tab w:pos="3060" w:val="left"/>
          <w:tab w:pos="7200" w:val="left"/>
          <w:tab w:pos="7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predator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dangerous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grizzl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venerated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venerate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celebrities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celebritie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instances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veneratio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utterly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devoted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celebrity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5" w:firstLine="863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evolution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1" w:after="0" w:line="391" w:lineRule="auto"/>
        <w:ind w:left="1488" w:right="208"/>
        <w:jc w:val="left"/>
        <w:tabs>
          <w:tab w:pos="3760" w:val="left"/>
          <w:tab w:pos="3900" w:val="left"/>
          <w:tab w:pos="4920" w:val="left"/>
          <w:tab w:pos="50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forgotten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dream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Chauvet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released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altars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depict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 w:firstLine="864"/>
        <w:jc w:val="left"/>
        <w:tabs>
          <w:tab w:pos="3200" w:val="left"/>
          <w:tab w:pos="3620" w:val="left"/>
          <w:tab w:pos="5200" w:val="left"/>
          <w:tab w:pos="56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mytholog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linguistic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instances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symbolicall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clothin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060" w:val="left"/>
          <w:tab w:pos="7060" w:val="left"/>
          <w:tab w:pos="7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theatrical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mythology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jumping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logicall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nk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dynamics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metapho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mathematics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characterize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unknown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symbolism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/>
        <w:jc w:val="left"/>
        <w:tabs>
          <w:tab w:pos="4620" w:val="left"/>
          <w:tab w:pos="50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suffused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suffused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dynamic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chapters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mytholog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Mythology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character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63"/>
        <w:jc w:val="left"/>
        <w:tabs>
          <w:tab w:pos="3340" w:val="left"/>
          <w:tab w:pos="362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Jesus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reenacte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Bible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reenacted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template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mythologies</w:t>
      </w:r>
    </w:p>
    <w:p>
      <w:pPr>
        <w:spacing w:before="0" w:after="0" w:line="391" w:lineRule="auto"/>
        <w:ind w:left="1488" w:right="209"/>
        <w:jc w:val="left"/>
        <w:tabs>
          <w:tab w:pos="57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loaded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mythology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anthropologist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271" w:lineRule="exact"/>
        <w:ind w:left="1488" w:right="-20"/>
        <w:jc w:val="left"/>
        <w:tabs>
          <w:tab w:pos="2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kneeling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pillow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904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Mecca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8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practitioner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symbolicall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loaded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engaged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376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accomplishing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accomplis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kneel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prayer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loaded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engag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3060" w:val="left"/>
          <w:tab w:pos="390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shut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Holiday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26" w:firstLine="863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sacrifice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Sacrifice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</w:p>
    <w:p>
      <w:pPr>
        <w:spacing w:before="0" w:after="0" w:line="391" w:lineRule="auto"/>
        <w:ind w:left="1488" w:right="40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sacrificing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sacrifice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berries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basket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ancestor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engagement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scientific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</w:p>
    <w:p>
      <w:pPr>
        <w:spacing w:before="0" w:after="0" w:line="391" w:lineRule="auto"/>
        <w:ind w:left="1488" w:right="45"/>
        <w:jc w:val="left"/>
        <w:tabs>
          <w:tab w:pos="334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spirituality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viru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ensnare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accumulate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overlap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holistic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76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sympto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symptom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proliferat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3" w:firstLine="864"/>
        <w:jc w:val="left"/>
        <w:tabs>
          <w:tab w:pos="2340" w:val="left"/>
          <w:tab w:pos="4920" w:val="left"/>
          <w:tab w:pos="5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explicitly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atheist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ritualistic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</w:p>
    <w:p>
      <w:pPr>
        <w:spacing w:before="0" w:after="0" w:line="271" w:lineRule="exact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closur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362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anthropologically</w:t>
      </w:r>
      <w:r>
        <w:rPr>
          <w:rFonts w:ascii="Courier New" w:hAnsi="Courier New" w:cs="Courier New" w:eastAsia="Courier New"/>
          <w:sz w:val="24"/>
          <w:szCs w:val="24"/>
          <w:spacing w:val="-1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elaborate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tomb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pyramids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Egypt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pharao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</w:p>
    <w:p>
      <w:pPr>
        <w:spacing w:before="0" w:after="0" w:line="391" w:lineRule="auto"/>
        <w:ind w:left="1488" w:right="4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9" w:firstLine="-576"/>
        <w:jc w:val="left"/>
        <w:tabs>
          <w:tab w:pos="420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parlor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Murde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20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killed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tabs>
          <w:tab w:pos="248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 w:firstLine="-576"/>
        <w:jc w:val="left"/>
        <w:tabs>
          <w:tab w:pos="234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elephants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335" w:firstLine="-57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elephant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200" w:val="left"/>
          <w:tab w:pos="548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761" w:firstLine="-576"/>
        <w:jc w:val="left"/>
        <w:tabs>
          <w:tab w:pos="234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orcas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 w:firstLine="-576"/>
        <w:jc w:val="left"/>
        <w:tabs>
          <w:tab w:pos="3060" w:val="left"/>
          <w:tab w:pos="420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fascinating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distinguishes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gradations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Neanderthals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suffered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archaeologists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inctive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488" w:right="-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36" w:after="0" w:line="240" w:lineRule="auto"/>
        <w:ind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dead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right="-20"/>
        <w:jc w:val="left"/>
        <w:tabs>
          <w:tab w:pos="37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weeks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ritual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1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940" w:bottom="1840" w:left="1680" w:right="1240"/>
          <w:cols w:num="2" w:equalWidth="0">
            <w:col w:w="2348" w:space="4"/>
            <w:col w:w="6968"/>
          </w:cols>
        </w:sectPr>
      </w:pPr>
      <w:rPr/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864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specialist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Shamanis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Specialist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391" w:lineRule="auto"/>
        <w:ind w:left="1488" w:right="41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explicitly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shamanisti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shamanism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specialists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evolutio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societies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spiritualist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spiritualis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spirits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ancestors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nonhuman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type w:val="continuous"/>
          <w:pgSz w:w="12240" w:h="15840"/>
          <w:pgMar w:top="940" w:bottom="1840" w:left="1680" w:right="12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surgeons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shamanistic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391" w:lineRule="auto"/>
        <w:ind w:left="1488" w:right="42"/>
        <w:jc w:val="left"/>
        <w:tabs>
          <w:tab w:pos="7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altered</w:t>
      </w:r>
    </w:p>
    <w:p>
      <w:pPr>
        <w:spacing w:before="0" w:after="0" w:line="391" w:lineRule="auto"/>
        <w:ind w:left="1488" w:right="188"/>
        <w:jc w:val="left"/>
        <w:tabs>
          <w:tab w:pos="4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Aliati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ecstas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hallucinogen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mythologically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shamanism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ancestry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shamanism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Amazonian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Arctic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northern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commonality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commonalities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Pacific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 w:firstLine="864"/>
        <w:jc w:val="left"/>
        <w:tabs>
          <w:tab w:pos="3200" w:val="left"/>
          <w:tab w:pos="406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exclusively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alcohol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9" w:firstLine="864"/>
        <w:jc w:val="left"/>
        <w:tabs>
          <w:tab w:pos="334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divinatio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witchcraft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sorcer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witchcraf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divinatio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loosely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</w:t>
      </w:r>
    </w:p>
    <w:p>
      <w:pPr>
        <w:spacing w:before="0" w:after="0" w:line="271" w:lineRule="exact"/>
        <w:ind w:left="1488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practises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witchcraft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witchcraft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manipulate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8"/>
        <w:jc w:val="left"/>
        <w:tabs>
          <w:tab w:pos="4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deity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4" w:firstLine="864"/>
        <w:jc w:val="left"/>
        <w:tabs>
          <w:tab w:pos="5060" w:val="left"/>
          <w:tab w:pos="63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ethnographic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Gurdjieffian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Gurdjief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Russian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mystic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attracted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Tibetan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Buddhism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Sufi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stripped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psychological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massive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smattering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10"/>
        <w:jc w:val="left"/>
        <w:tabs>
          <w:tab w:pos="3620" w:val="left"/>
          <w:tab w:pos="57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Raelians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 w:firstLine="-576"/>
        <w:jc w:val="left"/>
        <w:tabs>
          <w:tab w:pos="420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Raelian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thousands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capitalist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Buddhist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Hindu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Islamic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358"/>
        <w:jc w:val="left"/>
        <w:tabs>
          <w:tab w:pos="2340" w:val="left"/>
          <w:tab w:pos="42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420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"/>
        <w:jc w:val="left"/>
        <w:tabs>
          <w:tab w:pos="4340" w:val="left"/>
          <w:tab w:pos="492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Christianit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Jonestow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912" w:right="358"/>
        <w:jc w:val="left"/>
        <w:tabs>
          <w:tab w:pos="2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Mormonism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2912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Bah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Bah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336" w:firstLine="-576"/>
        <w:jc w:val="left"/>
        <w:tabs>
          <w:tab w:pos="3060" w:val="left"/>
          <w:tab w:pos="4200" w:val="left"/>
          <w:tab w:pos="4620" w:val="left"/>
          <w:tab w:pos="7620" w:val="left"/>
          <w:tab w:pos="82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hundred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Mormonism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Bah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390" w:lineRule="auto"/>
        <w:ind w:left="1488" w:right="909" w:firstLine="-5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simultaneous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indiscernibl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Jesus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240" w:lineRule="auto"/>
        <w:ind w:left="912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320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Jonestown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4480" w:val="left"/>
          <w:tab w:pos="6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quotation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</w:p>
    <w:p>
      <w:pPr>
        <w:spacing w:before="0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Raelians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suicide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Heaven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5" w:firstLine="-576"/>
        <w:jc w:val="left"/>
        <w:tabs>
          <w:tab w:pos="4060" w:val="left"/>
          <w:tab w:pos="4200" w:val="left"/>
          <w:tab w:pos="59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Heaven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suicide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2480" w:val="left"/>
          <w:tab w:pos="2900" w:val="left"/>
          <w:tab w:pos="37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committing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suicide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Waco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Branch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Dividians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compoun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weapon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burned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easily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4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massive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Mormons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Utah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cults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worshipping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0" w:after="0" w:line="271" w:lineRule="exact"/>
        <w:ind w:left="1488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messag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problematic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3627"/>
        <w:jc w:val="left"/>
        <w:tabs>
          <w:tab w:pos="2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390" w:lineRule="auto"/>
        <w:ind w:left="1488" w:right="105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autonom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0" w:lineRule="auto"/>
        <w:ind w:left="1488" w:right="49" w:firstLine="-576"/>
        <w:jc w:val="left"/>
        <w:tabs>
          <w:tab w:pos="3900" w:val="left"/>
          <w:tab w:pos="420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Scientologist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4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threaten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1625"/>
        <w:jc w:val="left"/>
        <w:tabs>
          <w:tab w:pos="2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NXIVM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420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Nexiu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TV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900" w:val="left"/>
          <w:tab w:pos="4340" w:val="left"/>
          <w:tab w:pos="462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Nexiu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headquarters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celebritie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TV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serie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loosely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Superman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Galactic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Nexiu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attracted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/>
        <w:jc w:val="left"/>
        <w:tabs>
          <w:tab w:pos="2480" w:val="left"/>
          <w:tab w:pos="3340" w:val="left"/>
          <w:tab w:pos="42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garner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enhancing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labelled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1" w:after="0" w:line="391" w:lineRule="auto"/>
        <w:ind w:left="1488" w:right="494"/>
        <w:jc w:val="left"/>
        <w:tabs>
          <w:tab w:pos="534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mainstrea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ions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flourishing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Scientology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explicitly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scientific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620" w:val="left"/>
          <w:tab w:pos="6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psycholog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suitabl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Scientolog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credit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Buddhist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monasteries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390" w:lineRule="auto"/>
        <w:ind w:left="1488" w:right="47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schedul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contemporary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describin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3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therefore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spacing w:before="0" w:after="0" w:line="391" w:lineRule="auto"/>
        <w:ind w:left="1488" w:right="33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dynamics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Christianit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Judais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Taois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Buddhis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Sufis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anthropologicall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331"/>
        <w:jc w:val="left"/>
        <w:tabs>
          <w:tab w:pos="4060" w:val="left"/>
          <w:tab w:pos="5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attracte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suitable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eternal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unchanging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Buddhism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1" w:lineRule="auto"/>
        <w:ind w:left="1488" w:right="41"/>
        <w:jc w:val="left"/>
        <w:tabs>
          <w:tab w:pos="4060" w:val="left"/>
          <w:tab w:pos="548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Hinduism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Christianity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Judais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Bah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reresponse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messages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psycholog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sociolog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anthropolog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holisti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biological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ourselves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necessitates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interrelate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planets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 w:firstLine="863"/>
        <w:jc w:val="left"/>
        <w:tabs>
          <w:tab w:pos="362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flush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5"/>
        <w:jc w:val="left"/>
        <w:tabs>
          <w:tab w:pos="77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deadline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indicate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4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0" w:lineRule="auto"/>
        <w:ind w:left="1488" w:right="215" w:firstLine="-57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arranging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4" w:firstLine="-576"/>
        <w:jc w:val="left"/>
        <w:tabs>
          <w:tab w:pos="2480" w:val="left"/>
          <w:tab w:pos="290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suitabl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33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1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otherwise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32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4200" w:val="left"/>
          <w:tab w:pos="5480" w:val="left"/>
          <w:tab w:pos="8620" w:val="left"/>
          <w:tab w:pos="9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Africa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elaborate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tallest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anthropologist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French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" w:firstLine="-57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southern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Sirius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/>
        <w:jc w:val="left"/>
        <w:tabs>
          <w:tab w:pos="4340" w:val="left"/>
          <w:tab w:pos="7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scientists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freaked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telescop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Sirius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tabs>
          <w:tab w:pos="2620" w:val="left"/>
          <w:tab w:pos="4920" w:val="left"/>
          <w:tab w:pos="69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Buddhis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northern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Inui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circumstances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inhabiting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1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271" w:lineRule="exact"/>
        <w:ind w:left="1488" w:right="-20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remove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Dogon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dancers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 w:firstLine="864"/>
        <w:jc w:val="left"/>
        <w:tabs>
          <w:tab w:pos="2900" w:val="left"/>
          <w:tab w:pos="3760" w:val="left"/>
          <w:tab w:pos="420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Egyptian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Anubis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pharao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palaeolithic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Lascau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depictions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depictions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depiction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abstract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genitali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ribs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muscle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shamanistic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meditatin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transparent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transparen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spirits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portray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shamanic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costumes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ecstas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antler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</w:p>
    <w:p>
      <w:pPr>
        <w:spacing w:before="0" w:after="0" w:line="391" w:lineRule="auto"/>
        <w:ind w:left="1488" w:right="48"/>
        <w:jc w:val="left"/>
        <w:tabs>
          <w:tab w:pos="4480" w:val="left"/>
          <w:tab w:pos="6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depicts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864"/>
        <w:jc w:val="left"/>
        <w:tabs>
          <w:tab w:pos="3340" w:val="left"/>
          <w:tab w:pos="4340" w:val="left"/>
          <w:tab w:pos="7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</w:p>
    <w:p>
      <w:pPr>
        <w:spacing w:before="0" w:after="0" w:line="240" w:lineRule="auto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 w:firstLine="-576"/>
        <w:jc w:val="left"/>
        <w:tabs>
          <w:tab w:pos="3200" w:val="left"/>
          <w:tab w:pos="4200" w:val="left"/>
          <w:tab w:pos="5200" w:val="left"/>
          <w:tab w:pos="6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preludes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Blackboar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upload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480" w:val="left"/>
          <w:tab w:pos="3620" w:val="left"/>
          <w:tab w:pos="5920" w:val="left"/>
          <w:tab w:pos="6920" w:val="left"/>
          <w:tab w:pos="9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anthropologist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archaeologis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anthropologist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archaeology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doctorate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2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interior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warfares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50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knowledgeable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1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diverse</w:t>
      </w:r>
    </w:p>
    <w:p>
      <w:pPr>
        <w:spacing w:before="1" w:after="0" w:line="391" w:lineRule="auto"/>
        <w:ind w:left="1488" w:right="76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anthropological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mythologie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intertwined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everyday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return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tables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fairly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ostensibly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eterna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forager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shamanisti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occasionally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appearance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resultlists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deities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agriculture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ultist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appearance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ornate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hierarchy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pantheon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pantheon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10"/>
        <w:jc w:val="left"/>
        <w:tabs>
          <w:tab w:pos="57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eternally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appearing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 w:firstLine="864"/>
        <w:jc w:val="left"/>
        <w:tabs>
          <w:tab w:pos="2620" w:val="left"/>
          <w:tab w:pos="7060" w:val="left"/>
          <w:tab w:pos="76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immense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holisti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illustrate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illustrate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livway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environments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commonality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</w:p>
    <w:p>
      <w:pPr>
        <w:jc w:val="both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Protestant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suitable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capitalis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320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holism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 w:firstLine="864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prelud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ethnocentris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anthropological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exotic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kinds</w:t>
      </w:r>
    </w:p>
    <w:p>
      <w:pPr>
        <w:spacing w:before="0" w:after="0" w:line="391" w:lineRule="auto"/>
        <w:ind w:left="1488" w:right="188"/>
        <w:jc w:val="left"/>
        <w:tabs>
          <w:tab w:pos="3200" w:val="left"/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ethnocentric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5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exoticize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messages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anthropology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0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</w:p>
    <w:p>
      <w:pPr>
        <w:spacing w:before="0" w:after="0" w:line="391" w:lineRule="auto"/>
        <w:ind w:left="1488" w:right="6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ourselves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capitalis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absorb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critique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2340" w:val="left"/>
          <w:tab w:pos="4340" w:val="left"/>
          <w:tab w:pos="4480" w:val="left"/>
          <w:tab w:pos="492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subjectses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ridicule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marginalized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marginalized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reverse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worried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enknow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capitalism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tabs>
          <w:tab w:pos="390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advancin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ethnocentrism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abhorrent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</w:p>
    <w:p>
      <w:pPr>
        <w:spacing w:before="0" w:after="0" w:line="391" w:lineRule="auto"/>
        <w:ind w:left="1488" w:right="209"/>
        <w:jc w:val="left"/>
        <w:tabs>
          <w:tab w:pos="3200" w:val="left"/>
          <w:tab w:pos="4760" w:val="left"/>
          <w:tab w:pos="592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Christianit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capitalistic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abhorrent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punish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grandparent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ethnocentric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biased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blind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avenues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insight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ethnocentric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1069" w:firstLine="5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8" w:firstLine="-576"/>
        <w:jc w:val="left"/>
        <w:tabs>
          <w:tab w:pos="2620" w:val="left"/>
          <w:tab w:pos="4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Olympics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1"/>
        <w:jc w:val="left"/>
        <w:tabs>
          <w:tab w:pos="2480" w:val="left"/>
          <w:tab w:pos="634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ethnocentric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5" w:firstLine="864"/>
        <w:jc w:val="left"/>
        <w:tabs>
          <w:tab w:pos="2480" w:val="left"/>
          <w:tab w:pos="3480" w:val="left"/>
          <w:tab w:pos="4200" w:val="left"/>
          <w:tab w:pos="5480" w:val="left"/>
          <w:tab w:pos="5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spoons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chopstick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attitude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utensils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ethnocentric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tolerant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kinshi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economy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technolog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362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wearby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ethnocentris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anthropologists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unique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adaptation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900" w:val="left"/>
          <w:tab w:pos="348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fascinating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optimal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marginal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adcave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viable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anthropology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concretel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59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superior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enslave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3"/>
        <w:jc w:val="left"/>
        <w:tabs>
          <w:tab w:pos="2900" w:val="left"/>
          <w:tab w:pos="6620" w:val="left"/>
          <w:tab w:pos="7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exotic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premium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0" w:after="0" w:line="390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redistribute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17" w:firstLine="864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practitioner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humanistic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scientific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271" w:lineRule="exact"/>
        <w:ind w:left="1488" w:right="-20"/>
        <w:jc w:val="left"/>
        <w:tabs>
          <w:tab w:pos="390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indicated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evolutionary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evolving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3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infinite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eterna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" w:firstLine="864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atheist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sceptic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scientifi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nearly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funerals</w:t>
      </w:r>
    </w:p>
    <w:p>
      <w:pPr>
        <w:spacing w:before="0" w:after="0" w:line="391" w:lineRule="auto"/>
        <w:ind w:left="1488" w:right="46"/>
        <w:jc w:val="left"/>
        <w:tabs>
          <w:tab w:pos="32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atheis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sceptical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myths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scientificall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archaeolog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spacing w:before="0" w:after="0" w:line="271" w:lineRule="exact"/>
        <w:ind w:left="1488" w:right="-20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explanatory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8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Stephen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biologist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overlapping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magesteri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 w:firstLine="864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Stephen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Darwi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evolutio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3" w:firstLine="864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domains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debate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obsolet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domain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points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6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characterizes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17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spirituality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0" w:lineRule="auto"/>
        <w:ind w:left="1488" w:right="616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624" w:firstLine="-57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moralit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supernatura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moralit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5" w:firstLine="-576"/>
        <w:jc w:val="left"/>
        <w:tabs>
          <w:tab w:pos="2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Moralit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Stephen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worshi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5" w:firstLine="-57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 w:firstLine="-576"/>
        <w:jc w:val="left"/>
        <w:tabs>
          <w:tab w:pos="3620" w:val="left"/>
          <w:tab w:pos="4200" w:val="left"/>
          <w:tab w:pos="6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amongst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0" w:firstLine="-576"/>
        <w:jc w:val="left"/>
        <w:tabs>
          <w:tab w:pos="42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9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72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tabs>
          <w:tab w:pos="26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anthropologicall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" w:firstLine="863"/>
        <w:jc w:val="left"/>
        <w:tabs>
          <w:tab w:pos="476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anthropological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overview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conscious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Edward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Burnett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Tylo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supernatural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Durkhei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40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explicitly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sociologis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Workshop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Durkhei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forbidde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864"/>
        <w:jc w:val="left"/>
        <w:tabs>
          <w:tab w:pos="4480" w:val="left"/>
          <w:tab w:pos="5760" w:val="left"/>
          <w:tab w:pos="8060" w:val="left"/>
          <w:tab w:pos="8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problematic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phras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adhere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Durkhei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mythology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propitiation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spacing w:before="0" w:after="0" w:line="391" w:lineRule="auto"/>
        <w:ind w:left="1488" w:right="47"/>
        <w:jc w:val="left"/>
        <w:tabs>
          <w:tab w:pos="390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overview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fertility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scientific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supernatural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interference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623" w:firstLine="57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Upcoming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391" w:lineRule="auto"/>
        <w:ind w:left="1488" w:right="189"/>
        <w:jc w:val="left"/>
        <w:tabs>
          <w:tab w:pos="3480" w:val="left"/>
          <w:tab w:pos="6920" w:val="left"/>
          <w:tab w:pos="7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primitive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195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alternate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Sunday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holida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everyday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attitudes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William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3060" w:val="left"/>
          <w:tab w:pos="3340" w:val="left"/>
          <w:tab w:pos="5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varieties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Worship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famous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Wallac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propitiatin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circumstance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propitiation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sorcer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witchcraf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divinatio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attempts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chaos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inevitabl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8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Winzeler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evolution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60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</w:p>
    <w:p>
      <w:pPr>
        <w:spacing w:before="1" w:after="0" w:line="391" w:lineRule="auto"/>
        <w:ind w:left="1488" w:right="48" w:firstLine="864"/>
        <w:jc w:val="left"/>
        <w:tabs>
          <w:tab w:pos="2480" w:val="left"/>
          <w:tab w:pos="8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0" w:after="0" w:line="391" w:lineRule="auto"/>
        <w:ind w:left="1488" w:right="189"/>
        <w:jc w:val="left"/>
        <w:tabs>
          <w:tab w:pos="2620" w:val="left"/>
          <w:tab w:pos="4760" w:val="left"/>
          <w:tab w:pos="52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reconstructing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unsure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32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dynamic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capabilitie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minerals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4480" w:val="left"/>
          <w:tab w:pos="476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potentialities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scientists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minerals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microchip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combin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dynamics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uncoverin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expand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constantl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tabs>
          <w:tab w:pos="434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empiricis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empiricism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4" w:firstLine="-576"/>
        <w:jc w:val="left"/>
        <w:tabs>
          <w:tab w:pos="3620" w:val="left"/>
          <w:tab w:pos="4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knowledg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200" w:val="left"/>
          <w:tab w:pos="44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Obama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2"/>
        <w:jc w:val="left"/>
        <w:tabs>
          <w:tab w:pos="3760" w:val="left"/>
          <w:tab w:pos="5340" w:val="left"/>
          <w:tab w:pos="6760" w:val="left"/>
          <w:tab w:pos="70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Kierkegaar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faith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concern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4" w:firstLine="-576"/>
        <w:jc w:val="left"/>
        <w:tabs>
          <w:tab w:pos="4200" w:val="left"/>
          <w:tab w:pos="6900" w:val="left"/>
          <w:tab w:pos="8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encourages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limits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Geert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dream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Freud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</w:p>
    <w:p>
      <w:pPr>
        <w:spacing w:before="0" w:after="0" w:line="240" w:lineRule="auto"/>
        <w:ind w:left="1488" w:right="-20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dreaming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Geertz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dreams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anthropologica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realisti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</w:p>
    <w:p>
      <w:pPr>
        <w:spacing w:before="0" w:after="0" w:line="271" w:lineRule="exact"/>
        <w:ind w:left="2352" w:right="-20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emphasized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symbolis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434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Geert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thoroughly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0" w:lineRule="auto"/>
        <w:ind w:left="1488" w:right="762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vacuum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moralit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 w:firstLine="-576"/>
        <w:jc w:val="left"/>
        <w:tabs>
          <w:tab w:pos="2480" w:val="left"/>
          <w:tab w:pos="2760" w:val="left"/>
          <w:tab w:pos="2900" w:val="left"/>
          <w:tab w:pos="4200" w:val="left"/>
          <w:tab w:pos="5340" w:val="left"/>
          <w:tab w:pos="6060" w:val="left"/>
          <w:tab w:pos="6340" w:val="left"/>
          <w:tab w:pos="7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associated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sacre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/>
        <w:jc w:val="left"/>
        <w:tabs>
          <w:tab w:pos="6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encounter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prayer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contains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Sherrie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Ortne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ethnography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Winzeler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scientific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contradictor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progressives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conservative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spiritualists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contradictions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0"/>
        <w:jc w:val="left"/>
        <w:tabs>
          <w:tab w:pos="66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contradiction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</w:p>
    <w:p>
      <w:pPr>
        <w:spacing w:before="0" w:after="0" w:line="390" w:lineRule="auto"/>
        <w:ind w:left="1488" w:right="48"/>
        <w:jc w:val="left"/>
        <w:tabs>
          <w:tab w:pos="50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 w:firstLine="864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editio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supernatura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problemati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2480" w:val="left"/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Tylo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supernatural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Buddhism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supernatural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hyperfocused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620" w:val="left"/>
          <w:tab w:pos="3900" w:val="left"/>
          <w:tab w:pos="5480" w:val="left"/>
          <w:tab w:pos="648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nonhuman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nonhuman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</w:p>
    <w:p>
      <w:pPr>
        <w:spacing w:before="0" w:after="0" w:line="391" w:lineRule="auto"/>
        <w:ind w:left="1488" w:right="190"/>
        <w:jc w:val="left"/>
        <w:tabs>
          <w:tab w:pos="276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nonhuman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Jesus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327"/>
        <w:jc w:val="left"/>
        <w:tabs>
          <w:tab w:pos="3480" w:val="left"/>
          <w:tab w:pos="57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Buddhism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nonhuman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dictionary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unsatisfactory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620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anthropologically</w:t>
      </w:r>
      <w:r>
        <w:rPr>
          <w:rFonts w:ascii="Courier New" w:hAnsi="Courier New" w:cs="Courier New" w:eastAsia="Courier New"/>
          <w:sz w:val="24"/>
          <w:szCs w:val="24"/>
          <w:spacing w:val="-1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supernatura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1" w:firstLine="-576"/>
        <w:jc w:val="left"/>
        <w:tabs>
          <w:tab w:pos="3620" w:val="left"/>
          <w:tab w:pos="4200" w:val="left"/>
          <w:tab w:pos="60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ethics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moralit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vegetarian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vegan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sacred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profane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veganism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vegetarianis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eating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2" w:firstLine="864"/>
        <w:jc w:val="left"/>
        <w:tabs>
          <w:tab w:pos="2340" w:val="left"/>
          <w:tab w:pos="6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recyclin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aluminium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864"/>
        <w:jc w:val="left"/>
        <w:tabs>
          <w:tab w:pos="3060" w:val="left"/>
          <w:tab w:pos="320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nonhuman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bugs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incorporates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1" w:lineRule="auto"/>
        <w:ind w:left="1488" w:right="48"/>
        <w:jc w:val="left"/>
        <w:tabs>
          <w:tab w:pos="2620" w:val="left"/>
          <w:tab w:pos="362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capital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1046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nonhuma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ancestor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nonhuman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9" w:firstLine="863"/>
        <w:jc w:val="left"/>
        <w:tabs>
          <w:tab w:pos="448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propitiat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intervene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863"/>
        <w:jc w:val="left"/>
        <w:tabs>
          <w:tab w:pos="4480" w:val="left"/>
          <w:tab w:pos="6200" w:val="left"/>
          <w:tab w:pos="8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worshi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2" w:firstLine="-576"/>
        <w:jc w:val="left"/>
        <w:tabs>
          <w:tab w:pos="420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3" w:firstLine="864"/>
        <w:jc w:val="left"/>
        <w:tabs>
          <w:tab w:pos="2760" w:val="left"/>
          <w:tab w:pos="4200" w:val="left"/>
          <w:tab w:pos="70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Tightening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anthropologically</w:t>
      </w:r>
      <w:r>
        <w:rPr>
          <w:rFonts w:ascii="Courier New" w:hAnsi="Courier New" w:cs="Courier New" w:eastAsia="Courier New"/>
          <w:sz w:val="24"/>
          <w:szCs w:val="24"/>
          <w:spacing w:val="-1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warfare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4" w:firstLine="-576"/>
        <w:jc w:val="left"/>
        <w:tabs>
          <w:tab w:pos="2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thousands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repetitio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/>
        <w:jc w:val="left"/>
        <w:tabs>
          <w:tab w:pos="3200" w:val="left"/>
          <w:tab w:pos="3760" w:val="left"/>
          <w:tab w:pos="5060" w:val="left"/>
          <w:tab w:pos="6480" w:val="left"/>
          <w:tab w:pos="6620" w:val="left"/>
          <w:tab w:pos="77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repetitio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devotion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Bible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Catholic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passages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passages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</w:p>
    <w:p>
      <w:pPr>
        <w:spacing w:before="0" w:after="0" w:line="271" w:lineRule="exact"/>
        <w:ind w:left="1488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somebody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Christmas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workshop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supernatur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420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924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ritualisticall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incorporates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391" w:lineRule="auto"/>
        <w:ind w:left="1488" w:right="58"/>
        <w:jc w:val="left"/>
        <w:tabs>
          <w:tab w:pos="70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reconnecting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intentions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1" w:firstLine="864"/>
        <w:jc w:val="left"/>
        <w:tabs>
          <w:tab w:pos="2620" w:val="left"/>
          <w:tab w:pos="2900" w:val="left"/>
          <w:tab w:pos="6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"/>
        <w:jc w:val="left"/>
        <w:tabs>
          <w:tab w:pos="60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monastic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devotio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44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9" w:firstLine="864"/>
        <w:jc w:val="left"/>
        <w:tabs>
          <w:tab w:pos="2480" w:val="left"/>
          <w:tab w:pos="3340" w:val="left"/>
          <w:tab w:pos="4620" w:val="left"/>
          <w:tab w:pos="548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Christian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Musli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Buddhis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Jewish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</w:p>
    <w:p>
      <w:pPr>
        <w:spacing w:before="0" w:after="0" w:line="240" w:lineRule="auto"/>
        <w:ind w:left="1488" w:right="-2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agnosti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 w:firstLine="863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proportion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protestant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England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prominent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England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</w:p>
    <w:p>
      <w:pPr>
        <w:spacing w:before="0" w:after="0" w:line="271" w:lineRule="exact"/>
        <w:ind w:left="1488" w:right="-20"/>
        <w:jc w:val="left"/>
        <w:tabs>
          <w:tab w:pos="22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0"/>
        <w:jc w:val="left"/>
        <w:tabs>
          <w:tab w:pos="2480" w:val="left"/>
          <w:tab w:pos="2900" w:val="left"/>
          <w:tab w:pos="3060" w:val="left"/>
          <w:tab w:pos="4760" w:val="left"/>
          <w:tab w:pos="4920" w:val="left"/>
          <w:tab w:pos="5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McBoatfac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campaigns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14" w:right="1065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center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4060" w:val="left"/>
          <w:tab w:pos="7340" w:val="left"/>
          <w:tab w:pos="8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supernatura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prehistoric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Egyptia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empires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912" w:right="1472" w:firstLine="1440"/>
        <w:jc w:val="left"/>
        <w:tabs>
          <w:tab w:pos="2040" w:val="left"/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8" w:firstLine="-576"/>
        <w:jc w:val="left"/>
        <w:tabs>
          <w:tab w:pos="3200" w:val="left"/>
          <w:tab w:pos="4200" w:val="left"/>
          <w:tab w:pos="56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ANGELBEC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skipped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4060" w:val="left"/>
          <w:tab w:pos="5760" w:val="left"/>
          <w:tab w:pos="77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391" w:lineRule="auto"/>
        <w:ind w:left="1488" w:right="190"/>
        <w:jc w:val="left"/>
        <w:tabs>
          <w:tab w:pos="5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90" w:lineRule="auto"/>
        <w:ind w:left="1488" w:right="10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Transcript</w:t>
      </w:r>
    </w:p>
    <w:sectPr>
      <w:pgMar w:header="703" w:footer="1653" w:top="940" w:bottom="1840" w:left="1680" w:right="12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1586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1585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393.300001pt;height:14pt;mso-position-horizontal-relative:page;mso-position-vertical-relative:page;z-index:-1587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ANTH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1130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Sept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9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2026-09-09T20:48:25Z</dcterms:created>
  <dcterms:modified xsi:type="dcterms:W3CDTF">2026-09-09T20:48:25Z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LastSaved">
    <vt:filetime>2026-09-10T00:00:00Z</vt:filetime>
  </property>
</Properties>
</file>